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200"/>
        <w:gridCol w:w="6754"/>
      </w:tblGrid>
      <w:tr w:rsidR="006D684A" w:rsidRPr="006D684A" w14:paraId="18B786BA" w14:textId="77777777" w:rsidTr="00FD41CE">
        <w:trPr>
          <w:trHeight w:val="799"/>
        </w:trPr>
        <w:tc>
          <w:tcPr>
            <w:tcW w:w="5000" w:type="pct"/>
            <w:gridSpan w:val="3"/>
            <w:shd w:val="clear" w:color="auto" w:fill="1E73AC" w:themeFill="accent2" w:themeFillTint="BF"/>
            <w:vAlign w:val="bottom"/>
          </w:tcPr>
          <w:p w14:paraId="0E69CECF" w14:textId="067862F5" w:rsidR="00303065" w:rsidRPr="00FD41CE" w:rsidRDefault="00303065" w:rsidP="00303065">
            <w:pPr>
              <w:pStyle w:val="Paragraphedeliste"/>
              <w:numPr>
                <w:ilvl w:val="0"/>
                <w:numId w:val="25"/>
              </w:numPr>
              <w:spacing w:after="0"/>
              <w:ind w:left="-709" w:right="-804" w:hanging="284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Cs/>
                <w:color w:val="390F0E" w:themeColor="accent5" w:themeShade="80"/>
              </w:rPr>
              <w:t xml:space="preserve">           </w:t>
            </w:r>
            <w:r w:rsidR="00FD41CE">
              <w:rPr>
                <w:rFonts w:ascii="Arial" w:hAnsi="Arial" w:cs="Arial"/>
                <w:bCs/>
                <w:color w:val="390F0E" w:themeColor="accent5" w:themeShade="80"/>
              </w:rPr>
              <w:t xml:space="preserve"> </w:t>
            </w:r>
            <w:bookmarkStart w:id="0" w:name="_GoBack"/>
            <w:bookmarkEnd w:id="0"/>
            <w:r w:rsidRPr="00FD41CE">
              <w:rPr>
                <w:rFonts w:ascii="Arial" w:hAnsi="Arial" w:cs="Arial"/>
                <w:b/>
                <w:bCs/>
                <w:color w:val="FFFFFF" w:themeColor="background1"/>
              </w:rPr>
              <w:t xml:space="preserve">IMPORTANT : IL FAUT « ENREGISTRER » LE DOCUMENT AVANT DE LE                               </w:t>
            </w:r>
          </w:p>
          <w:p w14:paraId="461E6FE5" w14:textId="7D677ECC" w:rsidR="00303065" w:rsidRPr="00303065" w:rsidRDefault="00FD41CE" w:rsidP="00303065">
            <w:pPr>
              <w:pStyle w:val="Paragraphedeliste"/>
              <w:spacing w:after="0"/>
              <w:ind w:left="-709" w:right="-804"/>
              <w:rPr>
                <w:rFonts w:ascii="Arial" w:hAnsi="Arial" w:cs="Arial"/>
                <w:bCs/>
                <w:color w:val="390F0E" w:themeColor="accent5" w:themeShade="8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TRA    </w:t>
            </w:r>
            <w:r w:rsidR="00303065" w:rsidRPr="00FD41CE">
              <w:rPr>
                <w:rFonts w:ascii="Arial" w:hAnsi="Arial" w:cs="Arial"/>
                <w:b/>
                <w:bCs/>
                <w:color w:val="FFFFFF" w:themeColor="background1"/>
              </w:rPr>
              <w:t>TRANSMETTRE PAR VOIE ÉLECTRONIQUE</w:t>
            </w:r>
          </w:p>
        </w:tc>
      </w:tr>
      <w:tr w:rsidR="00E204FF" w:rsidRPr="006D684A" w14:paraId="0522D016" w14:textId="77777777" w:rsidTr="006031FB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7375A5D1" w14:textId="156611D8" w:rsidR="00E204FF" w:rsidRDefault="004D03F9" w:rsidP="004D03F9">
            <w:pPr>
              <w:pStyle w:val="Sansinterligne"/>
              <w:spacing w:before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  <w:r w:rsidR="00FC4C20"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 xml:space="preserve"> de l’activité 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655307595"/>
                <w:placeholder>
                  <w:docPart w:val="70927957BF0F486A9EF773B6C9A0DB6B"/>
                </w:placeholder>
                <w:showingPlcHdr/>
              </w:sdtPr>
              <w:sdtEndPr/>
              <w:sdtContent>
                <w:r w:rsidR="00303065" w:rsidRPr="0081187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939D553" w14:textId="70F0F9EF" w:rsidR="006D684A" w:rsidRDefault="004D03F9" w:rsidP="00A12DFF">
            <w:pPr>
              <w:pStyle w:val="Sansinterligne"/>
              <w:tabs>
                <w:tab w:val="left" w:pos="4710"/>
              </w:tabs>
              <w:spacing w:before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Date 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821925028"/>
                <w:placeholder>
                  <w:docPart w:val="2E9292521B404AA48FA53595D144F588"/>
                </w:placeholder>
                <w:showingPlcHdr/>
              </w:sdtPr>
              <w:sdtEndPr/>
              <w:sdtContent>
                <w:r w:rsidR="00A12DFF" w:rsidRPr="0081187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rPr>
                <w:rFonts w:ascii="Arial" w:hAnsi="Arial" w:cs="Arial"/>
                <w:sz w:val="24"/>
                <w:szCs w:val="24"/>
              </w:rPr>
              <w:tab/>
              <w:t xml:space="preserve">Heure 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008681362"/>
                <w:placeholder>
                  <w:docPart w:val="03CA8C743FE24846950D50CB53850A56"/>
                </w:placeholder>
                <w:showingPlcHdr/>
              </w:sdtPr>
              <w:sdtEndPr/>
              <w:sdtContent>
                <w:r w:rsidR="00A12DFF" w:rsidRPr="0081187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4E520AA" w14:textId="036733C6" w:rsidR="006D684A" w:rsidRPr="006D684A" w:rsidRDefault="006D684A" w:rsidP="00E204F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4FF" w:rsidRPr="006D684A" w14:paraId="39E4B4D4" w14:textId="77777777" w:rsidTr="00FD41CE">
        <w:trPr>
          <w:trHeight w:val="684"/>
        </w:trPr>
        <w:tc>
          <w:tcPr>
            <w:tcW w:w="5000" w:type="pct"/>
            <w:gridSpan w:val="3"/>
            <w:shd w:val="clear" w:color="auto" w:fill="1E73AC" w:themeFill="accent2" w:themeFillTint="BF"/>
            <w:vAlign w:val="bottom"/>
          </w:tcPr>
          <w:p w14:paraId="2395838E" w14:textId="76E74077" w:rsidR="00E204FF" w:rsidRPr="006D684A" w:rsidRDefault="00B3016E" w:rsidP="00E204FF">
            <w:pPr>
              <w:pStyle w:val="Titre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6D684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Coordonnées du membre</w:t>
            </w:r>
          </w:p>
        </w:tc>
      </w:tr>
      <w:tr w:rsidR="00E204FF" w:rsidRPr="006D684A" w14:paraId="2741F400" w14:textId="77777777" w:rsidTr="00FD41CE">
        <w:trPr>
          <w:trHeight w:val="722"/>
        </w:trPr>
        <w:sdt>
          <w:sdtPr>
            <w:rPr>
              <w:rFonts w:ascii="Arial" w:hAnsi="Arial" w:cs="Arial"/>
              <w:sz w:val="24"/>
              <w:szCs w:val="24"/>
            </w:rPr>
            <w:id w:val="-2047821762"/>
            <w:placeholder>
              <w:docPart w:val="EF4995A83E9A41D0AD9BC7E3F2267D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5" w:type="pct"/>
                <w:vAlign w:val="bottom"/>
              </w:tcPr>
              <w:p w14:paraId="15FA057B" w14:textId="77777777" w:rsidR="00E204FF" w:rsidRPr="006D684A" w:rsidRDefault="00E204FF" w:rsidP="006031FB">
                <w:pPr>
                  <w:pStyle w:val="Retraitnormal"/>
                  <w:ind w:left="0"/>
                  <w:rPr>
                    <w:rFonts w:ascii="Arial" w:hAnsi="Arial" w:cs="Arial"/>
                    <w:sz w:val="24"/>
                    <w:szCs w:val="24"/>
                  </w:rPr>
                </w:pPr>
                <w:r w:rsidRPr="006D684A">
                  <w:rPr>
                    <w:rFonts w:ascii="Arial" w:hAnsi="Arial" w:cs="Arial"/>
                    <w:sz w:val="24"/>
                    <w:szCs w:val="24"/>
                    <w:lang w:bidi="fr-FR"/>
                  </w:rPr>
                  <w:t>Nom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106840042"/>
            <w:placeholder>
              <w:docPart w:val="EF5F94A826DF4690861C0E04DB0C50CC"/>
            </w:placeholder>
            <w:showingPlcHdr/>
          </w:sdtPr>
          <w:sdtEndPr/>
          <w:sdtContent>
            <w:tc>
              <w:tcPr>
                <w:tcW w:w="3715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33B0F8B5" w14:textId="3BE30902" w:rsidR="00E204FF" w:rsidRPr="006D684A" w:rsidRDefault="00C17CE6" w:rsidP="006031FB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C17C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204FF" w:rsidRPr="006D684A" w14:paraId="41BE937A" w14:textId="77777777" w:rsidTr="00FD41CE">
        <w:trPr>
          <w:trHeight w:val="680"/>
        </w:trPr>
        <w:sdt>
          <w:sdtPr>
            <w:rPr>
              <w:rFonts w:ascii="Arial" w:hAnsi="Arial" w:cs="Arial"/>
              <w:sz w:val="24"/>
              <w:szCs w:val="24"/>
            </w:rPr>
            <w:id w:val="-1368443858"/>
            <w:placeholder>
              <w:docPart w:val="55BE24D61DD34D81B36536D709BFC9E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5" w:type="pct"/>
                <w:vAlign w:val="bottom"/>
              </w:tcPr>
              <w:p w14:paraId="283A58FA" w14:textId="77777777" w:rsidR="00E204FF" w:rsidRPr="006D684A" w:rsidRDefault="00E204FF" w:rsidP="006031FB">
                <w:pPr>
                  <w:pStyle w:val="Retraitnormal"/>
                  <w:ind w:left="0"/>
                  <w:rPr>
                    <w:rFonts w:ascii="Arial" w:hAnsi="Arial" w:cs="Arial"/>
                    <w:sz w:val="24"/>
                    <w:szCs w:val="24"/>
                  </w:rPr>
                </w:pPr>
                <w:r w:rsidRPr="006D684A">
                  <w:rPr>
                    <w:rFonts w:ascii="Arial" w:hAnsi="Arial" w:cs="Arial"/>
                    <w:sz w:val="24"/>
                    <w:szCs w:val="24"/>
                    <w:lang w:bidi="fr-FR"/>
                  </w:rPr>
                  <w:t>Téléphone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23629243"/>
            <w:placeholder>
              <w:docPart w:val="31AF04FAD038472C8D2938EB67F9AC04"/>
            </w:placeholder>
            <w:showingPlcHdr/>
          </w:sdtPr>
          <w:sdtEndPr/>
          <w:sdtContent>
            <w:tc>
              <w:tcPr>
                <w:tcW w:w="371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1743267" w14:textId="30BCEC16" w:rsidR="00E204FF" w:rsidRPr="006D684A" w:rsidRDefault="00C17CE6" w:rsidP="006031FB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C17C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204FF" w:rsidRPr="006D684A" w14:paraId="0A85C315" w14:textId="77777777" w:rsidTr="00FD41CE">
        <w:trPr>
          <w:trHeight w:val="704"/>
        </w:trPr>
        <w:tc>
          <w:tcPr>
            <w:tcW w:w="1285" w:type="pct"/>
            <w:vAlign w:val="bottom"/>
          </w:tcPr>
          <w:p w14:paraId="472C850A" w14:textId="59DE8E99" w:rsidR="00E204FF" w:rsidRPr="006D684A" w:rsidRDefault="00004AD8" w:rsidP="00004AD8">
            <w:pPr>
              <w:pStyle w:val="Retraitnormal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Courriel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2046901384"/>
            <w:placeholder>
              <w:docPart w:val="097B9769E4E84BD6A46EB6C6B2712A1D"/>
            </w:placeholder>
            <w:showingPlcHdr/>
          </w:sdtPr>
          <w:sdtEndPr/>
          <w:sdtContent>
            <w:tc>
              <w:tcPr>
                <w:tcW w:w="3715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11F8A2AF" w14:textId="17B77C7C" w:rsidR="00E204FF" w:rsidRPr="006D684A" w:rsidRDefault="00C17CE6" w:rsidP="006031FB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C17C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A09B2" w:rsidRPr="006D684A" w14:paraId="6453D954" w14:textId="77777777" w:rsidTr="00FD41CE">
        <w:trPr>
          <w:trHeight w:val="700"/>
        </w:trPr>
        <w:tc>
          <w:tcPr>
            <w:tcW w:w="1285" w:type="pct"/>
            <w:vAlign w:val="bottom"/>
          </w:tcPr>
          <w:p w14:paraId="19D109BD" w14:textId="06B07A46" w:rsidR="00CA09B2" w:rsidRDefault="00CA09B2" w:rsidP="00004AD8">
            <w:pPr>
              <w:pStyle w:val="Retraitnormal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membre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360192333"/>
            <w:placeholder>
              <w:docPart w:val="03DD70243AC6432CA6E5B75A73D95747"/>
            </w:placeholder>
            <w:showingPlcHdr/>
          </w:sdtPr>
          <w:sdtEndPr/>
          <w:sdtContent>
            <w:tc>
              <w:tcPr>
                <w:tcW w:w="3715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036F6A76" w14:textId="1F5ABE5D" w:rsidR="00CA09B2" w:rsidRDefault="00CA09B2" w:rsidP="006031FB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1187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204FF" w:rsidRPr="006D684A" w14:paraId="0B36AC1C" w14:textId="77777777" w:rsidTr="006031FB">
        <w:tc>
          <w:tcPr>
            <w:tcW w:w="1392" w:type="pct"/>
            <w:gridSpan w:val="2"/>
            <w:vAlign w:val="bottom"/>
          </w:tcPr>
          <w:p w14:paraId="4899B640" w14:textId="77777777" w:rsidR="00E204FF" w:rsidRPr="006D684A" w:rsidRDefault="00E204FF" w:rsidP="00E204F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08" w:type="pct"/>
            <w:vAlign w:val="bottom"/>
          </w:tcPr>
          <w:p w14:paraId="4BF182E0" w14:textId="77777777" w:rsidR="00E204FF" w:rsidRPr="006D684A" w:rsidRDefault="00E204FF" w:rsidP="00E204F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4FF" w:rsidRPr="006D684A" w14:paraId="740CEDFF" w14:textId="77777777" w:rsidTr="00FD41CE">
        <w:trPr>
          <w:trHeight w:val="696"/>
        </w:trPr>
        <w:tc>
          <w:tcPr>
            <w:tcW w:w="5000" w:type="pct"/>
            <w:gridSpan w:val="3"/>
            <w:shd w:val="clear" w:color="auto" w:fill="1E73AC" w:themeFill="accent2" w:themeFillTint="BF"/>
          </w:tcPr>
          <w:p w14:paraId="4B7574C1" w14:textId="253BD28E" w:rsidR="00E204FF" w:rsidRPr="006D684A" w:rsidRDefault="00B3016E" w:rsidP="00E204FF">
            <w:pPr>
              <w:pStyle w:val="Titre1"/>
              <w:outlineLvl w:val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D684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Mode de paiement</w:t>
            </w:r>
            <w:r w:rsidR="00FD41CE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(si des frais sont applicables)</w:t>
            </w:r>
          </w:p>
        </w:tc>
      </w:tr>
    </w:tbl>
    <w:p w14:paraId="16FB9017" w14:textId="13D37768" w:rsidR="009A1170" w:rsidRDefault="009A1170" w:rsidP="006031FB">
      <w:pPr>
        <w:pStyle w:val="Sansinterligne"/>
        <w:rPr>
          <w:rFonts w:ascii="Arial" w:hAnsi="Arial" w:cs="Arial"/>
          <w:sz w:val="24"/>
          <w:szCs w:val="24"/>
        </w:rPr>
      </w:pPr>
    </w:p>
    <w:p w14:paraId="1EB2B9B3" w14:textId="3D662F5E" w:rsidR="006C5CAF" w:rsidRDefault="00004AD8" w:rsidP="00D16BA3">
      <w:pPr>
        <w:pStyle w:val="Sansinterligne"/>
        <w:tabs>
          <w:tab w:val="left" w:pos="2268"/>
        </w:tabs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 c</w:t>
      </w:r>
      <w:r w:rsidR="00D16BA3" w:rsidRPr="00D16BA3">
        <w:rPr>
          <w:rFonts w:ascii="Arial" w:hAnsi="Arial" w:cs="Arial"/>
          <w:b/>
          <w:bCs/>
          <w:sz w:val="24"/>
          <w:szCs w:val="24"/>
        </w:rPr>
        <w:t>arte de crédit</w:t>
      </w:r>
      <w:r w:rsidR="006C5CAF">
        <w:rPr>
          <w:rFonts w:ascii="Arial" w:hAnsi="Arial" w:cs="Arial"/>
          <w:sz w:val="24"/>
          <w:szCs w:val="24"/>
        </w:rPr>
        <w:t> :</w:t>
      </w:r>
    </w:p>
    <w:p w14:paraId="12EEB73B" w14:textId="38D78BAC" w:rsidR="006C5CAF" w:rsidRPr="00CA09B2" w:rsidRDefault="00FD41CE" w:rsidP="006C5CAF">
      <w:pPr>
        <w:pStyle w:val="Sansinterligne"/>
        <w:numPr>
          <w:ilvl w:val="0"/>
          <w:numId w:val="23"/>
        </w:numPr>
        <w:tabs>
          <w:tab w:val="left" w:pos="2268"/>
        </w:tabs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Madame </w:t>
      </w:r>
      <w:r w:rsidR="00CA09B2" w:rsidRPr="00CA09B2">
        <w:rPr>
          <w:rFonts w:ascii="Arial" w:hAnsi="Arial" w:cs="Arial"/>
          <w:sz w:val="24"/>
          <w:szCs w:val="24"/>
        </w:rPr>
        <w:t xml:space="preserve">Anne Choquet </w:t>
      </w:r>
      <w:r>
        <w:rPr>
          <w:rFonts w:ascii="Arial" w:hAnsi="Arial" w:cs="Arial"/>
          <w:sz w:val="24"/>
          <w:szCs w:val="24"/>
        </w:rPr>
        <w:t xml:space="preserve">communiquera avec vous </w:t>
      </w:r>
      <w:r w:rsidR="00CA09B2" w:rsidRPr="00CA09B2">
        <w:rPr>
          <w:rFonts w:ascii="Arial" w:hAnsi="Arial" w:cs="Arial"/>
          <w:sz w:val="24"/>
          <w:szCs w:val="24"/>
        </w:rPr>
        <w:t>pour</w:t>
      </w:r>
      <w:r>
        <w:rPr>
          <w:rFonts w:ascii="Arial" w:hAnsi="Arial" w:cs="Arial"/>
          <w:sz w:val="24"/>
          <w:szCs w:val="24"/>
        </w:rPr>
        <w:t xml:space="preserve"> obte</w:t>
      </w:r>
      <w:r w:rsidR="00CA09B2" w:rsidRPr="00CA09B2">
        <w:rPr>
          <w:rFonts w:ascii="Arial" w:hAnsi="Arial" w:cs="Arial"/>
          <w:sz w:val="24"/>
          <w:szCs w:val="24"/>
        </w:rPr>
        <w:t>nir</w:t>
      </w:r>
      <w:r w:rsidR="006C5CAF" w:rsidRPr="00CA09B2">
        <w:rPr>
          <w:rFonts w:ascii="Arial" w:hAnsi="Arial" w:cs="Arial"/>
          <w:sz w:val="24"/>
          <w:szCs w:val="24"/>
        </w:rPr>
        <w:t xml:space="preserve"> les informations bancaires </w:t>
      </w:r>
      <w:r w:rsidR="00CA09B2" w:rsidRPr="00CA09B2">
        <w:rPr>
          <w:rFonts w:ascii="Arial" w:hAnsi="Arial" w:cs="Arial"/>
          <w:sz w:val="24"/>
          <w:szCs w:val="24"/>
        </w:rPr>
        <w:t>nécessaires au paiement. Merci</w:t>
      </w:r>
    </w:p>
    <w:p w14:paraId="4E63B7DF" w14:textId="77777777" w:rsidR="006C5CAF" w:rsidRDefault="006C5CAF" w:rsidP="006C5CAF">
      <w:pPr>
        <w:pStyle w:val="Sansinterligne"/>
        <w:rPr>
          <w:rFonts w:ascii="Arial" w:hAnsi="Arial" w:cs="Arial"/>
          <w:sz w:val="24"/>
          <w:szCs w:val="24"/>
        </w:rPr>
      </w:pPr>
    </w:p>
    <w:p w14:paraId="40161ECD" w14:textId="77777777" w:rsidR="00FD41CE" w:rsidRDefault="00FD41CE" w:rsidP="006C5CAF">
      <w:pPr>
        <w:pStyle w:val="Sansinterligne"/>
        <w:rPr>
          <w:rFonts w:ascii="Arial" w:hAnsi="Arial" w:cs="Arial"/>
          <w:sz w:val="24"/>
          <w:szCs w:val="24"/>
        </w:rPr>
      </w:pPr>
    </w:p>
    <w:p w14:paraId="2BA865BB" w14:textId="77777777" w:rsidR="00FD41CE" w:rsidRDefault="00FD41CE" w:rsidP="006C5CAF">
      <w:pPr>
        <w:pStyle w:val="Sansinterligne"/>
        <w:rPr>
          <w:rFonts w:ascii="Arial" w:hAnsi="Arial" w:cs="Arial"/>
          <w:sz w:val="24"/>
          <w:szCs w:val="24"/>
        </w:rPr>
      </w:pPr>
    </w:p>
    <w:p w14:paraId="0E338D73" w14:textId="059EF333" w:rsidR="006C5CAF" w:rsidRDefault="006C5CAF" w:rsidP="006C5CAF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Anne Choquet</w:t>
      </w:r>
    </w:p>
    <w:p w14:paraId="3DE49989" w14:textId="14C1CB2F" w:rsidR="007C4019" w:rsidRDefault="007C4019" w:rsidP="006C5CAF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Coordonnatrice des loisirs et événements</w:t>
      </w:r>
    </w:p>
    <w:p w14:paraId="33611DB5" w14:textId="77777777" w:rsidR="00CA09B2" w:rsidRPr="006D684A" w:rsidRDefault="00CA09B2" w:rsidP="00CA09B2">
      <w:pPr>
        <w:pStyle w:val="Sansinterligne"/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450 347-0910 poste 209</w:t>
      </w:r>
    </w:p>
    <w:p w14:paraId="4CEF4F36" w14:textId="57B63990" w:rsidR="006C5CAF" w:rsidRPr="00EB67DF" w:rsidRDefault="005944CC" w:rsidP="006C5CAF">
      <w:pPr>
        <w:pStyle w:val="Sansinterligne"/>
        <w:rPr>
          <w:rFonts w:ascii="Arial" w:hAnsi="Arial" w:cs="Arial"/>
          <w:color w:val="4FA6E0" w:themeColor="accent2" w:themeTint="80"/>
          <w:sz w:val="24"/>
          <w:szCs w:val="24"/>
        </w:rPr>
      </w:pPr>
      <w:hyperlink r:id="rId11" w:history="1">
        <w:r w:rsidR="006C5CAF" w:rsidRPr="00EB67DF">
          <w:rPr>
            <w:rStyle w:val="Lienhypertexte"/>
            <w:rFonts w:ascii="Arial" w:hAnsi="Arial" w:cs="Arial"/>
            <w:color w:val="4FA6E0" w:themeColor="accent2" w:themeTint="80"/>
            <w:sz w:val="24"/>
            <w:szCs w:val="24"/>
          </w:rPr>
          <w:t>anne.choquet@fadoqrrss.org</w:t>
        </w:r>
      </w:hyperlink>
    </w:p>
    <w:sectPr w:rsidR="006C5CAF" w:rsidRPr="00EB67DF" w:rsidSect="00EE3EBF">
      <w:headerReference w:type="default" r:id="rId12"/>
      <w:pgSz w:w="12240" w:h="15840" w:code="1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A27AF9" w14:textId="77777777" w:rsidR="005944CC" w:rsidRDefault="005944CC" w:rsidP="000172E5">
      <w:pPr>
        <w:spacing w:after="0" w:line="240" w:lineRule="auto"/>
      </w:pPr>
      <w:r>
        <w:separator/>
      </w:r>
    </w:p>
  </w:endnote>
  <w:endnote w:type="continuationSeparator" w:id="0">
    <w:p w14:paraId="3762761B" w14:textId="77777777" w:rsidR="005944CC" w:rsidRDefault="005944C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54A5F34-AC77-41F5-9D02-7DF05BA90260}"/>
    <w:embedBold r:id="rId2" w:fontKey="{CD1A9B1A-C99B-4E94-A4C9-AD928403FAD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3925450-F2FD-4FB3-BF02-532A22E397DA}"/>
    <w:embedBold r:id="rId4" w:fontKey="{1763B18A-54EE-4668-BAB6-03EFE718AF5F}"/>
    <w:embedItalic r:id="rId5" w:fontKey="{DCC8420E-6758-4CC6-A9C3-92E6D7D2DA44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B8CC2F91-7AC8-4559-8762-67C7B24BB7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669E89FA-3AB6-427A-8039-7302BA577B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D6C735" w14:textId="77777777" w:rsidR="005944CC" w:rsidRDefault="005944CC" w:rsidP="000172E5">
      <w:pPr>
        <w:spacing w:after="0" w:line="240" w:lineRule="auto"/>
      </w:pPr>
      <w:r>
        <w:separator/>
      </w:r>
    </w:p>
  </w:footnote>
  <w:footnote w:type="continuationSeparator" w:id="0">
    <w:p w14:paraId="1F09450C" w14:textId="77777777" w:rsidR="005944CC" w:rsidRDefault="005944C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B155DF" w14:textId="7AA7CFAF" w:rsidR="001B03D7" w:rsidRDefault="001B03D7">
    <w:pPr>
      <w:pStyle w:val="En-tte"/>
      <w:rPr>
        <w:rFonts w:ascii="Arial" w:hAnsi="Arial" w:cs="Arial"/>
        <w:color w:val="1E73AC" w:themeColor="accent2" w:themeTint="BF"/>
        <w:sz w:val="36"/>
        <w:szCs w:val="20"/>
        <w:lang w:val="fr-CA"/>
      </w:rPr>
    </w:pPr>
    <w:r w:rsidRPr="0070115C">
      <w:rPr>
        <w:rFonts w:ascii="Arial" w:hAnsi="Arial" w:cs="Arial"/>
        <w:color w:val="1E73AC" w:themeColor="accent2" w:themeTint="BF"/>
        <w:sz w:val="36"/>
        <w:szCs w:val="20"/>
        <w:lang w:val="fr-CA" w:eastAsia="fr-CA"/>
      </w:rPr>
      <w:drawing>
        <wp:anchor distT="0" distB="0" distL="114300" distR="114300" simplePos="0" relativeHeight="251658240" behindDoc="1" locked="0" layoutInCell="1" allowOverlap="1" wp14:anchorId="4D336924" wp14:editId="652E429A">
          <wp:simplePos x="0" y="0"/>
          <wp:positionH relativeFrom="margin">
            <wp:posOffset>4914900</wp:posOffset>
          </wp:positionH>
          <wp:positionV relativeFrom="paragraph">
            <wp:posOffset>-114300</wp:posOffset>
          </wp:positionV>
          <wp:extent cx="871855" cy="1162020"/>
          <wp:effectExtent l="0" t="0" r="4445" b="635"/>
          <wp:wrapNone/>
          <wp:docPr id="5" name="Image 5" descr="P:\Activités et événements\AUTRES\LOGO\FADOQ RRSS\Logo_FADOQ_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ctivités et événements\AUTRES\LOGO\FADOQ RRSS\Logo_FADOQ_coule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08" cy="11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1FB">
      <w:rPr>
        <w:rFonts w:ascii="Arial" w:hAnsi="Arial" w:cs="Arial"/>
        <w:color w:val="1E73AC" w:themeColor="accent2" w:themeTint="BF"/>
        <w:sz w:val="36"/>
        <w:szCs w:val="20"/>
        <w:lang w:val="fr-CA"/>
      </w:rPr>
      <w:t>Formulaire d’inscription</w:t>
    </w:r>
    <w:r>
      <w:rPr>
        <w:rFonts w:ascii="Arial" w:hAnsi="Arial" w:cs="Arial"/>
        <w:color w:val="1E73AC" w:themeColor="accent2" w:themeTint="BF"/>
        <w:sz w:val="36"/>
        <w:szCs w:val="20"/>
        <w:lang w:val="fr-CA"/>
      </w:rPr>
      <w:tab/>
    </w:r>
    <w:r>
      <w:rPr>
        <w:rFonts w:ascii="Arial" w:hAnsi="Arial" w:cs="Arial"/>
        <w:color w:val="1E73AC" w:themeColor="accent2" w:themeTint="BF"/>
        <w:sz w:val="36"/>
        <w:szCs w:val="20"/>
        <w:lang w:val="fr-CA"/>
      </w:rPr>
      <w:tab/>
    </w:r>
  </w:p>
  <w:p w14:paraId="43FAE093" w14:textId="7CCCEF6B" w:rsidR="001B03D7" w:rsidRDefault="001B03D7">
    <w:pPr>
      <w:pStyle w:val="En-tte"/>
      <w:rPr>
        <w:rFonts w:ascii="Arial" w:hAnsi="Arial" w:cs="Arial"/>
        <w:color w:val="1E73AC" w:themeColor="accent2" w:themeTint="BF"/>
        <w:sz w:val="36"/>
        <w:szCs w:val="20"/>
        <w:lang w:val="fr-CA"/>
      </w:rPr>
    </w:pPr>
    <w:r>
      <w:rPr>
        <w:rFonts w:ascii="Arial" w:hAnsi="Arial" w:cs="Arial"/>
        <w:color w:val="1E73AC" w:themeColor="accent2" w:themeTint="BF"/>
        <w:sz w:val="36"/>
        <w:szCs w:val="20"/>
        <w:lang w:val="fr-CA"/>
      </w:rPr>
      <w:t>Activités virtuelles</w:t>
    </w:r>
  </w:p>
  <w:p w14:paraId="01B9301B" w14:textId="50EE7DF2" w:rsidR="001B03D7" w:rsidRPr="006031FB" w:rsidRDefault="001B03D7" w:rsidP="006031FB">
    <w:pPr>
      <w:pStyle w:val="En-tte"/>
      <w:spacing w:after="600"/>
      <w:rPr>
        <w:rFonts w:ascii="Arial" w:hAnsi="Arial" w:cs="Arial"/>
        <w:color w:val="auto"/>
        <w:sz w:val="40"/>
        <w:szCs w:val="22"/>
        <w:lang w:val="fr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DA406C2"/>
    <w:multiLevelType w:val="hybridMultilevel"/>
    <w:tmpl w:val="F2C4F3CA"/>
    <w:lvl w:ilvl="0" w:tplc="90661F8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2742E34"/>
    <w:multiLevelType w:val="hybridMultilevel"/>
    <w:tmpl w:val="F1E0E58C"/>
    <w:lvl w:ilvl="0" w:tplc="0C0C0005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2122DD"/>
    <w:multiLevelType w:val="hybridMultilevel"/>
    <w:tmpl w:val="13BA43A4"/>
    <w:lvl w:ilvl="0" w:tplc="7B72649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12"/>
  </w:num>
  <w:num w:numId="9">
    <w:abstractNumId w:val="19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4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23"/>
  </w:num>
  <w:num w:numId="24">
    <w:abstractNumId w:val="1"/>
  </w:num>
  <w:num w:numId="25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16E"/>
    <w:rsid w:val="00004AD8"/>
    <w:rsid w:val="000172E5"/>
    <w:rsid w:val="00030440"/>
    <w:rsid w:val="0004249F"/>
    <w:rsid w:val="00052382"/>
    <w:rsid w:val="0006568A"/>
    <w:rsid w:val="00076F0F"/>
    <w:rsid w:val="00084253"/>
    <w:rsid w:val="000D1F49"/>
    <w:rsid w:val="001036CE"/>
    <w:rsid w:val="001727CA"/>
    <w:rsid w:val="001B03D7"/>
    <w:rsid w:val="001B663D"/>
    <w:rsid w:val="002164B2"/>
    <w:rsid w:val="00272422"/>
    <w:rsid w:val="002C56E6"/>
    <w:rsid w:val="002E124C"/>
    <w:rsid w:val="00303065"/>
    <w:rsid w:val="00311D4F"/>
    <w:rsid w:val="00344849"/>
    <w:rsid w:val="00354747"/>
    <w:rsid w:val="00360FE4"/>
    <w:rsid w:val="00361E11"/>
    <w:rsid w:val="00364442"/>
    <w:rsid w:val="00367871"/>
    <w:rsid w:val="0038189D"/>
    <w:rsid w:val="003F0847"/>
    <w:rsid w:val="0040090B"/>
    <w:rsid w:val="004439F2"/>
    <w:rsid w:val="0046302A"/>
    <w:rsid w:val="00487D2D"/>
    <w:rsid w:val="004D03F9"/>
    <w:rsid w:val="004D5D62"/>
    <w:rsid w:val="005112D0"/>
    <w:rsid w:val="0055697F"/>
    <w:rsid w:val="00577E06"/>
    <w:rsid w:val="00581705"/>
    <w:rsid w:val="00583334"/>
    <w:rsid w:val="005853C2"/>
    <w:rsid w:val="005944CC"/>
    <w:rsid w:val="005A3BF7"/>
    <w:rsid w:val="005A65A2"/>
    <w:rsid w:val="005B30A9"/>
    <w:rsid w:val="005D7CE8"/>
    <w:rsid w:val="005F2035"/>
    <w:rsid w:val="005F7990"/>
    <w:rsid w:val="006031FB"/>
    <w:rsid w:val="006145D8"/>
    <w:rsid w:val="00615005"/>
    <w:rsid w:val="0063739C"/>
    <w:rsid w:val="006A278B"/>
    <w:rsid w:val="006C0254"/>
    <w:rsid w:val="006C1C99"/>
    <w:rsid w:val="006C5CAF"/>
    <w:rsid w:val="006C602D"/>
    <w:rsid w:val="006D684A"/>
    <w:rsid w:val="0070115C"/>
    <w:rsid w:val="007147D7"/>
    <w:rsid w:val="00721761"/>
    <w:rsid w:val="00745184"/>
    <w:rsid w:val="00767B51"/>
    <w:rsid w:val="00770F25"/>
    <w:rsid w:val="00780720"/>
    <w:rsid w:val="007A1FF2"/>
    <w:rsid w:val="007A35A8"/>
    <w:rsid w:val="007B0A85"/>
    <w:rsid w:val="007C4019"/>
    <w:rsid w:val="007C6A52"/>
    <w:rsid w:val="007D63B3"/>
    <w:rsid w:val="007F49CC"/>
    <w:rsid w:val="0082043E"/>
    <w:rsid w:val="00846B76"/>
    <w:rsid w:val="0085464B"/>
    <w:rsid w:val="0088580B"/>
    <w:rsid w:val="008A28AE"/>
    <w:rsid w:val="008E0864"/>
    <w:rsid w:val="008E203A"/>
    <w:rsid w:val="0091229C"/>
    <w:rsid w:val="00921190"/>
    <w:rsid w:val="00940E73"/>
    <w:rsid w:val="00950887"/>
    <w:rsid w:val="00983479"/>
    <w:rsid w:val="0098597D"/>
    <w:rsid w:val="009A1170"/>
    <w:rsid w:val="009F619A"/>
    <w:rsid w:val="009F6547"/>
    <w:rsid w:val="009F6DDE"/>
    <w:rsid w:val="00A12DFF"/>
    <w:rsid w:val="00A25AAC"/>
    <w:rsid w:val="00A370A8"/>
    <w:rsid w:val="00A37330"/>
    <w:rsid w:val="00A71590"/>
    <w:rsid w:val="00A73366"/>
    <w:rsid w:val="00AC6B6C"/>
    <w:rsid w:val="00B3016E"/>
    <w:rsid w:val="00B337A2"/>
    <w:rsid w:val="00B64034"/>
    <w:rsid w:val="00B778C1"/>
    <w:rsid w:val="00BB4B46"/>
    <w:rsid w:val="00BC652C"/>
    <w:rsid w:val="00BD4753"/>
    <w:rsid w:val="00BD57A1"/>
    <w:rsid w:val="00BD5CB1"/>
    <w:rsid w:val="00BE62EE"/>
    <w:rsid w:val="00C003BA"/>
    <w:rsid w:val="00C17CE6"/>
    <w:rsid w:val="00C4602F"/>
    <w:rsid w:val="00C46878"/>
    <w:rsid w:val="00C6231D"/>
    <w:rsid w:val="00C83806"/>
    <w:rsid w:val="00CA09B2"/>
    <w:rsid w:val="00CB4A51"/>
    <w:rsid w:val="00CD4532"/>
    <w:rsid w:val="00CD47B0"/>
    <w:rsid w:val="00CE6104"/>
    <w:rsid w:val="00CE7918"/>
    <w:rsid w:val="00CF1F36"/>
    <w:rsid w:val="00D06C3D"/>
    <w:rsid w:val="00D16163"/>
    <w:rsid w:val="00D16BA3"/>
    <w:rsid w:val="00D1727D"/>
    <w:rsid w:val="00D22242"/>
    <w:rsid w:val="00D96CD3"/>
    <w:rsid w:val="00DB3FAD"/>
    <w:rsid w:val="00DC1F67"/>
    <w:rsid w:val="00E204FF"/>
    <w:rsid w:val="00E61C09"/>
    <w:rsid w:val="00EB3B58"/>
    <w:rsid w:val="00EB67DF"/>
    <w:rsid w:val="00EC7359"/>
    <w:rsid w:val="00EE06CB"/>
    <w:rsid w:val="00EE3054"/>
    <w:rsid w:val="00EE3EBF"/>
    <w:rsid w:val="00F00606"/>
    <w:rsid w:val="00F01256"/>
    <w:rsid w:val="00F03151"/>
    <w:rsid w:val="00F067ED"/>
    <w:rsid w:val="00F12965"/>
    <w:rsid w:val="00F35955"/>
    <w:rsid w:val="00F37152"/>
    <w:rsid w:val="00FC04AC"/>
    <w:rsid w:val="00FC2768"/>
    <w:rsid w:val="00FC4C20"/>
    <w:rsid w:val="00FC7475"/>
    <w:rsid w:val="00FD41CE"/>
    <w:rsid w:val="00FE1D06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6E3F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016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016E"/>
    <w:rPr>
      <w:rFonts w:ascii="Segoe UI" w:hAnsi="Segoe UI" w:cs="Segoe UI"/>
      <w:sz w:val="18"/>
      <w:szCs w:val="18"/>
    </w:rPr>
  </w:style>
  <w:style w:type="character" w:customStyle="1" w:styleId="Mentionnonrsolue1">
    <w:name w:val="Mention non résolue1"/>
    <w:basedOn w:val="Policepardfaut"/>
    <w:uiPriority w:val="99"/>
    <w:semiHidden/>
    <w:rsid w:val="009A1170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35474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03065"/>
    <w:pPr>
      <w:spacing w:before="0" w:after="160" w:line="259" w:lineRule="auto"/>
      <w:ind w:left="720"/>
      <w:contextualSpacing/>
    </w:pPr>
    <w:rPr>
      <w:sz w:val="22"/>
      <w:szCs w:val="22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ne.choquet@fadoqrrss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F4995A83E9A41D0AD9BC7E3F2267D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8AF8D2-7540-4662-8118-DEF3A0100473}"/>
      </w:docPartPr>
      <w:docPartBody>
        <w:p w:rsidR="000663C0" w:rsidRDefault="004857B4" w:rsidP="004857B4">
          <w:pPr>
            <w:pStyle w:val="EF4995A83E9A41D0AD9BC7E3F2267D61"/>
          </w:pPr>
          <w:r w:rsidRPr="006D684A">
            <w:rPr>
              <w:rFonts w:ascii="Arial" w:hAnsi="Arial" w:cs="Arial"/>
              <w:sz w:val="24"/>
              <w:szCs w:val="24"/>
              <w:lang w:bidi="fr-FR"/>
            </w:rPr>
            <w:t>Nom</w:t>
          </w:r>
        </w:p>
      </w:docPartBody>
    </w:docPart>
    <w:docPart>
      <w:docPartPr>
        <w:name w:val="55BE24D61DD34D81B36536D709BFC9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270D2C-5449-4B02-A492-8854D7818BFB}"/>
      </w:docPartPr>
      <w:docPartBody>
        <w:p w:rsidR="000663C0" w:rsidRDefault="004857B4" w:rsidP="004857B4">
          <w:pPr>
            <w:pStyle w:val="55BE24D61DD34D81B36536D709BFC9E4"/>
          </w:pPr>
          <w:r w:rsidRPr="006D684A">
            <w:rPr>
              <w:rFonts w:ascii="Arial" w:hAnsi="Arial" w:cs="Arial"/>
              <w:sz w:val="24"/>
              <w:szCs w:val="24"/>
              <w:lang w:bidi="fr-FR"/>
            </w:rPr>
            <w:t>Téléphone</w:t>
          </w:r>
        </w:p>
      </w:docPartBody>
    </w:docPart>
    <w:docPart>
      <w:docPartPr>
        <w:name w:val="EF5F94A826DF4690861C0E04DB0C50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3D9548-5222-4B9D-95BE-58CB907A2FA1}"/>
      </w:docPartPr>
      <w:docPartBody>
        <w:p w:rsidR="00796D6E" w:rsidRDefault="004857B4" w:rsidP="004857B4">
          <w:pPr>
            <w:pStyle w:val="EF5F94A826DF4690861C0E04DB0C50CC1"/>
          </w:pPr>
          <w:r w:rsidRPr="00C17CE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1AF04FAD038472C8D2938EB67F9AC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9CD4B2-914F-4F19-A51B-6463BD186D9B}"/>
      </w:docPartPr>
      <w:docPartBody>
        <w:p w:rsidR="00796D6E" w:rsidRDefault="004857B4" w:rsidP="004857B4">
          <w:pPr>
            <w:pStyle w:val="31AF04FAD038472C8D2938EB67F9AC041"/>
          </w:pPr>
          <w:r w:rsidRPr="00C17CE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97B9769E4E84BD6A46EB6C6B2712A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8BE4F8-12C9-415E-B5A5-931C60489EF0}"/>
      </w:docPartPr>
      <w:docPartBody>
        <w:p w:rsidR="00796D6E" w:rsidRDefault="004857B4" w:rsidP="004857B4">
          <w:pPr>
            <w:pStyle w:val="097B9769E4E84BD6A46EB6C6B2712A1D1"/>
          </w:pPr>
          <w:r w:rsidRPr="00C17CE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0927957BF0F486A9EF773B6C9A0DB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E897FE-757D-475A-9513-0C7DCFEF604E}"/>
      </w:docPartPr>
      <w:docPartBody>
        <w:p w:rsidR="00A76AA1" w:rsidRDefault="004857B4" w:rsidP="004857B4">
          <w:pPr>
            <w:pStyle w:val="70927957BF0F486A9EF773B6C9A0DB6B"/>
          </w:pPr>
          <w:r w:rsidRPr="0081187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E9292521B404AA48FA53595D144F5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C9C074-CBD6-44FF-9B1A-C57D60C810E2}"/>
      </w:docPartPr>
      <w:docPartBody>
        <w:p w:rsidR="00A76AA1" w:rsidRDefault="004857B4" w:rsidP="004857B4">
          <w:pPr>
            <w:pStyle w:val="2E9292521B404AA48FA53595D144F588"/>
          </w:pPr>
          <w:r w:rsidRPr="0081187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CA8C743FE24846950D50CB53850A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BDE2B8-41BD-445F-962C-8CCC8D355594}"/>
      </w:docPartPr>
      <w:docPartBody>
        <w:p w:rsidR="00A76AA1" w:rsidRDefault="004857B4" w:rsidP="004857B4">
          <w:pPr>
            <w:pStyle w:val="03CA8C743FE24846950D50CB53850A56"/>
          </w:pPr>
          <w:r w:rsidRPr="0081187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DD70243AC6432CA6E5B75A73D957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2343C9-04EB-4F54-B84B-6AAC72083D48}"/>
      </w:docPartPr>
      <w:docPartBody>
        <w:p w:rsidR="00A76AA1" w:rsidRDefault="004857B4" w:rsidP="004857B4">
          <w:pPr>
            <w:pStyle w:val="03DD70243AC6432CA6E5B75A73D95747"/>
          </w:pPr>
          <w:r w:rsidRPr="0081187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90E"/>
    <w:rsid w:val="000441B5"/>
    <w:rsid w:val="000662ED"/>
    <w:rsid w:val="000663C0"/>
    <w:rsid w:val="00084BE5"/>
    <w:rsid w:val="000C1566"/>
    <w:rsid w:val="000E34B3"/>
    <w:rsid w:val="00194589"/>
    <w:rsid w:val="001B027A"/>
    <w:rsid w:val="002A60DC"/>
    <w:rsid w:val="002D446B"/>
    <w:rsid w:val="003D1887"/>
    <w:rsid w:val="003F5279"/>
    <w:rsid w:val="00421340"/>
    <w:rsid w:val="004857B4"/>
    <w:rsid w:val="00491F53"/>
    <w:rsid w:val="00582597"/>
    <w:rsid w:val="005A1546"/>
    <w:rsid w:val="00604ED7"/>
    <w:rsid w:val="006444CC"/>
    <w:rsid w:val="00796D6E"/>
    <w:rsid w:val="007E24E6"/>
    <w:rsid w:val="007F324A"/>
    <w:rsid w:val="00803BF3"/>
    <w:rsid w:val="009378D8"/>
    <w:rsid w:val="00A76AA1"/>
    <w:rsid w:val="00AD0D7A"/>
    <w:rsid w:val="00CD2629"/>
    <w:rsid w:val="00E2290E"/>
    <w:rsid w:val="00EA551B"/>
    <w:rsid w:val="00EB27CC"/>
    <w:rsid w:val="00ED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val="fr-FR" w:eastAsia="en-US"/>
    </w:rPr>
  </w:style>
  <w:style w:type="character" w:styleId="Textedelespacerserv">
    <w:name w:val="Placeholder Text"/>
    <w:basedOn w:val="Policepardfaut"/>
    <w:uiPriority w:val="99"/>
    <w:semiHidden/>
    <w:rsid w:val="004857B4"/>
    <w:rPr>
      <w:color w:val="808080"/>
    </w:rPr>
  </w:style>
  <w:style w:type="paragraph" w:customStyle="1" w:styleId="70927957BF0F486A9EF773B6C9A0DB6B">
    <w:name w:val="70927957BF0F486A9EF773B6C9A0DB6B"/>
    <w:rsid w:val="004857B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val="fr-FR" w:eastAsia="en-US"/>
    </w:rPr>
  </w:style>
  <w:style w:type="paragraph" w:customStyle="1" w:styleId="2E9292521B404AA48FA53595D144F588">
    <w:name w:val="2E9292521B404AA48FA53595D144F588"/>
    <w:rsid w:val="004857B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val="fr-FR" w:eastAsia="en-US"/>
    </w:rPr>
  </w:style>
  <w:style w:type="paragraph" w:customStyle="1" w:styleId="03CA8C743FE24846950D50CB53850A56">
    <w:name w:val="03CA8C743FE24846950D50CB53850A56"/>
    <w:rsid w:val="004857B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val="fr-FR" w:eastAsia="en-US"/>
    </w:rPr>
  </w:style>
  <w:style w:type="paragraph" w:customStyle="1" w:styleId="EF4995A83E9A41D0AD9BC7E3F2267D61">
    <w:name w:val="EF4995A83E9A41D0AD9BC7E3F2267D61"/>
    <w:rsid w:val="004857B4"/>
    <w:pPr>
      <w:spacing w:before="120" w:after="0" w:line="240" w:lineRule="auto"/>
      <w:ind w:left="346"/>
    </w:pPr>
    <w:rPr>
      <w:rFonts w:eastAsiaTheme="minorHAnsi"/>
      <w:sz w:val="28"/>
      <w:szCs w:val="28"/>
      <w:lang w:val="fr-FR" w:eastAsia="en-US"/>
    </w:rPr>
  </w:style>
  <w:style w:type="paragraph" w:customStyle="1" w:styleId="EF5F94A826DF4690861C0E04DB0C50CC1">
    <w:name w:val="EF5F94A826DF4690861C0E04DB0C50CC1"/>
    <w:rsid w:val="004857B4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55BE24D61DD34D81B36536D709BFC9E4">
    <w:name w:val="55BE24D61DD34D81B36536D709BFC9E4"/>
    <w:rsid w:val="004857B4"/>
    <w:pPr>
      <w:spacing w:before="120" w:after="0" w:line="240" w:lineRule="auto"/>
      <w:ind w:left="346"/>
    </w:pPr>
    <w:rPr>
      <w:rFonts w:eastAsiaTheme="minorHAnsi"/>
      <w:sz w:val="28"/>
      <w:szCs w:val="28"/>
      <w:lang w:val="fr-FR" w:eastAsia="en-US"/>
    </w:rPr>
  </w:style>
  <w:style w:type="paragraph" w:customStyle="1" w:styleId="31AF04FAD038472C8D2938EB67F9AC041">
    <w:name w:val="31AF04FAD038472C8D2938EB67F9AC041"/>
    <w:rsid w:val="004857B4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097B9769E4E84BD6A46EB6C6B2712A1D1">
    <w:name w:val="097B9769E4E84BD6A46EB6C6B2712A1D1"/>
    <w:rsid w:val="004857B4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03DD70243AC6432CA6E5B75A73D95747">
    <w:name w:val="03DD70243AC6432CA6E5B75A73D95747"/>
    <w:rsid w:val="004857B4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523ECE-E835-487D-AB1E-FD8D5494B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1</Pages>
  <Words>141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2021-01-08T21:22:00Z</dcterms:created>
  <dcterms:modified xsi:type="dcterms:W3CDTF">2021-01-08T21:22:00Z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