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7C5900" w14:textId="5D9E3505" w:rsidR="00C227B4" w:rsidRPr="00D463AF" w:rsidRDefault="00C227B4">
      <w:pPr>
        <w:rPr>
          <w:b/>
          <w:bCs/>
          <w:u w:val="single"/>
        </w:rPr>
      </w:pPr>
      <w:r w:rsidRPr="00D463AF">
        <w:rPr>
          <w:b/>
          <w:bCs/>
          <w:u w:val="single"/>
        </w:rPr>
        <w:t>Pour s’inscrire </w:t>
      </w:r>
      <w:r w:rsidR="00D463AF" w:rsidRPr="00D463AF">
        <w:rPr>
          <w:b/>
          <w:bCs/>
          <w:u w:val="single"/>
        </w:rPr>
        <w:t xml:space="preserve">par courriel </w:t>
      </w:r>
      <w:r w:rsidRPr="00D463AF">
        <w:rPr>
          <w:b/>
          <w:bCs/>
          <w:u w:val="single"/>
        </w:rPr>
        <w:t>:</w:t>
      </w:r>
    </w:p>
    <w:p w14:paraId="2D30D22B" w14:textId="77777777" w:rsidR="00C227B4" w:rsidRDefault="00C227B4" w:rsidP="00C227B4">
      <w:pPr>
        <w:pStyle w:val="Paragraphedeliste"/>
        <w:numPr>
          <w:ilvl w:val="0"/>
          <w:numId w:val="26"/>
        </w:numPr>
        <w:ind w:left="284" w:hanging="284"/>
        <w:rPr>
          <w:rFonts w:ascii="Arial" w:hAnsi="Arial" w:cs="Arial"/>
          <w:sz w:val="24"/>
          <w:szCs w:val="24"/>
        </w:rPr>
      </w:pPr>
      <w:r w:rsidRPr="00C227B4">
        <w:rPr>
          <w:rFonts w:ascii="Arial" w:hAnsi="Arial" w:cs="Arial"/>
          <w:sz w:val="24"/>
          <w:szCs w:val="24"/>
        </w:rPr>
        <w:t>Il faut d’abord « Enregistrer » le présent document sur votre bureau d’ordinateur ;</w:t>
      </w:r>
    </w:p>
    <w:p w14:paraId="0DDCC840" w14:textId="77777777" w:rsidR="00C227B4" w:rsidRDefault="00C227B4" w:rsidP="00C227B4">
      <w:pPr>
        <w:pStyle w:val="Paragraphedeliste"/>
        <w:numPr>
          <w:ilvl w:val="0"/>
          <w:numId w:val="26"/>
        </w:numPr>
        <w:ind w:left="284" w:hanging="284"/>
        <w:rPr>
          <w:rFonts w:ascii="Arial" w:hAnsi="Arial" w:cs="Arial"/>
          <w:sz w:val="24"/>
          <w:szCs w:val="24"/>
        </w:rPr>
      </w:pPr>
      <w:r w:rsidRPr="00C227B4">
        <w:rPr>
          <w:rFonts w:ascii="Arial" w:hAnsi="Arial" w:cs="Arial"/>
          <w:sz w:val="24"/>
          <w:szCs w:val="24"/>
        </w:rPr>
        <w:t>Compléter les informations ci-dessous;</w:t>
      </w:r>
    </w:p>
    <w:p w14:paraId="1F34D7EA" w14:textId="05E1B44D" w:rsidR="00C227B4" w:rsidRDefault="00C227B4" w:rsidP="00C227B4">
      <w:pPr>
        <w:pStyle w:val="Paragraphedeliste"/>
        <w:numPr>
          <w:ilvl w:val="0"/>
          <w:numId w:val="26"/>
        </w:numPr>
        <w:ind w:left="284" w:hanging="284"/>
        <w:rPr>
          <w:rFonts w:ascii="Arial" w:hAnsi="Arial" w:cs="Arial"/>
          <w:sz w:val="24"/>
          <w:szCs w:val="24"/>
        </w:rPr>
      </w:pPr>
      <w:r w:rsidRPr="00C227B4">
        <w:rPr>
          <w:rFonts w:ascii="Arial" w:hAnsi="Arial" w:cs="Arial"/>
          <w:sz w:val="24"/>
          <w:szCs w:val="24"/>
        </w:rPr>
        <w:t xml:space="preserve">Transmettre par courriel </w:t>
      </w:r>
      <w:r>
        <w:rPr>
          <w:rFonts w:ascii="Arial" w:hAnsi="Arial" w:cs="Arial"/>
          <w:sz w:val="24"/>
          <w:szCs w:val="24"/>
        </w:rPr>
        <w:t>c</w:t>
      </w:r>
      <w:r w:rsidRPr="00C227B4">
        <w:rPr>
          <w:rFonts w:ascii="Arial" w:hAnsi="Arial" w:cs="Arial"/>
          <w:sz w:val="24"/>
          <w:szCs w:val="24"/>
        </w:rPr>
        <w:t xml:space="preserve">e formulaire d’inscription au </w:t>
      </w:r>
      <w:hyperlink r:id="rId11" w:history="1">
        <w:r w:rsidRPr="00C227B4">
          <w:rPr>
            <w:rStyle w:val="Lienhypertexte"/>
            <w:rFonts w:ascii="Arial" w:hAnsi="Arial" w:cs="Arial"/>
            <w:sz w:val="24"/>
            <w:szCs w:val="24"/>
          </w:rPr>
          <w:t>activitesvirtuelles@fadoqrrss.org</w:t>
        </w:r>
      </w:hyperlink>
      <w:r w:rsidRPr="00C227B4">
        <w:rPr>
          <w:rFonts w:ascii="Arial" w:hAnsi="Arial" w:cs="Arial"/>
          <w:sz w:val="24"/>
          <w:szCs w:val="24"/>
        </w:rPr>
        <w:t xml:space="preserve"> </w:t>
      </w:r>
    </w:p>
    <w:p w14:paraId="3ECEAEF0" w14:textId="5078083E" w:rsidR="00C227B4" w:rsidRDefault="0060158D" w:rsidP="00C227B4">
      <w:pPr>
        <w:pStyle w:val="Paragraphedeliste"/>
        <w:numPr>
          <w:ilvl w:val="0"/>
          <w:numId w:val="26"/>
        </w:numPr>
        <w:ind w:left="284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Payer par carte de crédit</w:t>
      </w:r>
    </w:p>
    <w:p w14:paraId="5AB21B0E" w14:textId="7D501FD2" w:rsidR="00C227B4" w:rsidRPr="00C227B4" w:rsidRDefault="00C227B4" w:rsidP="00C227B4">
      <w:pPr>
        <w:pStyle w:val="Paragraphedeliste"/>
        <w:numPr>
          <w:ilvl w:val="0"/>
          <w:numId w:val="26"/>
        </w:numPr>
        <w:ind w:left="284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Il est également possible de faire l’inscription par téléphone.</w:t>
      </w: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90"/>
        <w:gridCol w:w="216"/>
        <w:gridCol w:w="7274"/>
      </w:tblGrid>
      <w:tr w:rsidR="006D684A" w:rsidRPr="006D684A" w14:paraId="18B786BA" w14:textId="77777777" w:rsidTr="003E392E">
        <w:trPr>
          <w:trHeight w:val="799"/>
        </w:trPr>
        <w:tc>
          <w:tcPr>
            <w:tcW w:w="5000" w:type="pct"/>
            <w:gridSpan w:val="3"/>
            <w:shd w:val="clear" w:color="auto" w:fill="1E73AC" w:themeFill="accent2" w:themeFillTint="BF"/>
            <w:vAlign w:val="center"/>
          </w:tcPr>
          <w:p w14:paraId="461E6FE5" w14:textId="395E6DB4" w:rsidR="00303065" w:rsidRPr="003E392E" w:rsidRDefault="00C227B4" w:rsidP="003E392E">
            <w:pPr>
              <w:pStyle w:val="Sansinterligne"/>
              <w:spacing w:before="120" w:after="12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Activité choisie</w:t>
            </w:r>
            <w:r w:rsidR="00303065" w:rsidRPr="003E392E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</w:p>
        </w:tc>
      </w:tr>
      <w:tr w:rsidR="00E204FF" w:rsidRPr="006D684A" w14:paraId="0522D016" w14:textId="77777777" w:rsidTr="006031FB">
        <w:trPr>
          <w:trHeight w:val="54"/>
        </w:trPr>
        <w:tc>
          <w:tcPr>
            <w:tcW w:w="5000" w:type="pct"/>
            <w:gridSpan w:val="3"/>
            <w:shd w:val="clear" w:color="auto" w:fill="auto"/>
            <w:vAlign w:val="bottom"/>
          </w:tcPr>
          <w:p w14:paraId="7375A5D1" w14:textId="156611D8" w:rsidR="00E204FF" w:rsidRDefault="004D03F9" w:rsidP="004D03F9">
            <w:pPr>
              <w:pStyle w:val="Sansinterligne"/>
              <w:spacing w:before="1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</w:t>
            </w:r>
            <w:r w:rsidR="00FC4C20">
              <w:rPr>
                <w:rFonts w:ascii="Arial" w:hAnsi="Arial" w:cs="Arial"/>
                <w:sz w:val="24"/>
                <w:szCs w:val="24"/>
              </w:rPr>
              <w:t>m</w:t>
            </w:r>
            <w:r>
              <w:rPr>
                <w:rFonts w:ascii="Arial" w:hAnsi="Arial" w:cs="Arial"/>
                <w:sz w:val="24"/>
                <w:szCs w:val="24"/>
              </w:rPr>
              <w:t xml:space="preserve"> de l’activité :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655307595"/>
                <w:placeholder>
                  <w:docPart w:val="70927957BF0F486A9EF773B6C9A0DB6B"/>
                </w:placeholder>
                <w:showingPlcHdr/>
              </w:sdtPr>
              <w:sdtEndPr/>
              <w:sdtContent>
                <w:r w:rsidR="00303065" w:rsidRPr="00811876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2939D553" w14:textId="09FC179A" w:rsidR="006D684A" w:rsidRDefault="003E392E" w:rsidP="00A12DFF">
            <w:pPr>
              <w:pStyle w:val="Sansinterligne"/>
              <w:tabs>
                <w:tab w:val="left" w:pos="4710"/>
              </w:tabs>
              <w:spacing w:before="1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Jour</w:t>
            </w:r>
            <w:r w:rsidR="004D03F9">
              <w:rPr>
                <w:rFonts w:ascii="Arial" w:hAnsi="Arial" w:cs="Arial"/>
                <w:sz w:val="24"/>
                <w:szCs w:val="24"/>
              </w:rPr>
              <w:t xml:space="preserve"> :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1821925028"/>
                <w:placeholder>
                  <w:docPart w:val="2E9292521B404AA48FA53595D144F588"/>
                </w:placeholder>
                <w:showingPlcHdr/>
              </w:sdtPr>
              <w:sdtEndPr/>
              <w:sdtContent>
                <w:r w:rsidR="00A12DFF" w:rsidRPr="00811876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 w:rsidR="004D03F9">
              <w:rPr>
                <w:rFonts w:ascii="Arial" w:hAnsi="Arial" w:cs="Arial"/>
                <w:sz w:val="24"/>
                <w:szCs w:val="24"/>
              </w:rPr>
              <w:tab/>
              <w:t xml:space="preserve">Heure :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1008681362"/>
                <w:placeholder>
                  <w:docPart w:val="03CA8C743FE24846950D50CB53850A56"/>
                </w:placeholder>
                <w:showingPlcHdr/>
              </w:sdtPr>
              <w:sdtEndPr/>
              <w:sdtContent>
                <w:r w:rsidR="00A12DFF" w:rsidRPr="00811876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24E520AA" w14:textId="036733C6" w:rsidR="006D684A" w:rsidRPr="006D684A" w:rsidRDefault="006D684A" w:rsidP="00E204FF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204FF" w:rsidRPr="006D684A" w14:paraId="39E4B4D4" w14:textId="77777777" w:rsidTr="003E392E">
        <w:trPr>
          <w:trHeight w:val="684"/>
        </w:trPr>
        <w:tc>
          <w:tcPr>
            <w:tcW w:w="5000" w:type="pct"/>
            <w:gridSpan w:val="3"/>
            <w:shd w:val="clear" w:color="auto" w:fill="1E73AC" w:themeFill="accent2" w:themeFillTint="BF"/>
            <w:vAlign w:val="center"/>
          </w:tcPr>
          <w:p w14:paraId="2395838E" w14:textId="76E74077" w:rsidR="00E204FF" w:rsidRPr="006D684A" w:rsidRDefault="00B3016E" w:rsidP="003E392E">
            <w:pPr>
              <w:pStyle w:val="Titre1"/>
              <w:spacing w:before="0" w:after="0"/>
              <w:jc w:val="center"/>
              <w:outlineLvl w:val="0"/>
              <w:rPr>
                <w:rFonts w:ascii="Arial" w:hAnsi="Arial" w:cs="Arial"/>
                <w:sz w:val="24"/>
                <w:szCs w:val="24"/>
              </w:rPr>
            </w:pPr>
            <w:r w:rsidRPr="006D684A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Coordonnées du membre</w:t>
            </w:r>
          </w:p>
        </w:tc>
      </w:tr>
      <w:tr w:rsidR="00E204FF" w:rsidRPr="006D684A" w14:paraId="2741F400" w14:textId="77777777" w:rsidTr="00FD41CE">
        <w:trPr>
          <w:trHeight w:val="722"/>
        </w:trPr>
        <w:sdt>
          <w:sdtPr>
            <w:rPr>
              <w:rFonts w:ascii="Arial" w:hAnsi="Arial" w:cs="Arial"/>
              <w:sz w:val="24"/>
              <w:szCs w:val="24"/>
            </w:rPr>
            <w:id w:val="-2047821762"/>
            <w:placeholder>
              <w:docPart w:val="EF4995A83E9A41D0AD9BC7E3F2267D6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85" w:type="pct"/>
                <w:vAlign w:val="bottom"/>
              </w:tcPr>
              <w:p w14:paraId="15FA057B" w14:textId="77777777" w:rsidR="00E204FF" w:rsidRPr="006D684A" w:rsidRDefault="00E204FF" w:rsidP="006031FB">
                <w:pPr>
                  <w:pStyle w:val="Retraitnormal"/>
                  <w:ind w:left="0"/>
                  <w:rPr>
                    <w:rFonts w:ascii="Arial" w:hAnsi="Arial" w:cs="Arial"/>
                    <w:sz w:val="24"/>
                    <w:szCs w:val="24"/>
                  </w:rPr>
                </w:pPr>
                <w:r w:rsidRPr="006D684A">
                  <w:rPr>
                    <w:rFonts w:ascii="Arial" w:hAnsi="Arial" w:cs="Arial"/>
                    <w:sz w:val="24"/>
                    <w:szCs w:val="24"/>
                    <w:lang w:bidi="fr-FR"/>
                  </w:rPr>
                  <w:t>Nom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2106840042"/>
            <w:placeholder>
              <w:docPart w:val="EF5F94A826DF4690861C0E04DB0C50CC"/>
            </w:placeholder>
            <w:showingPlcHdr/>
          </w:sdtPr>
          <w:sdtEndPr/>
          <w:sdtContent>
            <w:tc>
              <w:tcPr>
                <w:tcW w:w="3715" w:type="pct"/>
                <w:gridSpan w:val="2"/>
                <w:tcBorders>
                  <w:bottom w:val="single" w:sz="4" w:space="0" w:color="auto"/>
                </w:tcBorders>
                <w:vAlign w:val="bottom"/>
              </w:tcPr>
              <w:p w14:paraId="33B0F8B5" w14:textId="3BE30902" w:rsidR="00E204FF" w:rsidRPr="006D684A" w:rsidRDefault="00C17CE6" w:rsidP="006031FB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C17CE6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E204FF" w:rsidRPr="006D684A" w14:paraId="41BE937A" w14:textId="77777777" w:rsidTr="00FD41CE">
        <w:trPr>
          <w:trHeight w:val="680"/>
        </w:trPr>
        <w:sdt>
          <w:sdtPr>
            <w:rPr>
              <w:rFonts w:ascii="Arial" w:hAnsi="Arial" w:cs="Arial"/>
              <w:sz w:val="24"/>
              <w:szCs w:val="24"/>
            </w:rPr>
            <w:id w:val="-1368443858"/>
            <w:placeholder>
              <w:docPart w:val="55BE24D61DD34D81B36536D709BFC9E4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85" w:type="pct"/>
                <w:vAlign w:val="bottom"/>
              </w:tcPr>
              <w:p w14:paraId="283A58FA" w14:textId="77777777" w:rsidR="00E204FF" w:rsidRPr="006D684A" w:rsidRDefault="00E204FF" w:rsidP="006031FB">
                <w:pPr>
                  <w:pStyle w:val="Retraitnormal"/>
                  <w:ind w:left="0"/>
                  <w:rPr>
                    <w:rFonts w:ascii="Arial" w:hAnsi="Arial" w:cs="Arial"/>
                    <w:sz w:val="24"/>
                    <w:szCs w:val="24"/>
                  </w:rPr>
                </w:pPr>
                <w:r w:rsidRPr="006D684A">
                  <w:rPr>
                    <w:rFonts w:ascii="Arial" w:hAnsi="Arial" w:cs="Arial"/>
                    <w:sz w:val="24"/>
                    <w:szCs w:val="24"/>
                    <w:lang w:bidi="fr-FR"/>
                  </w:rPr>
                  <w:t>Téléphone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023629243"/>
            <w:placeholder>
              <w:docPart w:val="31AF04FAD038472C8D2938EB67F9AC04"/>
            </w:placeholder>
            <w:showingPlcHdr/>
          </w:sdtPr>
          <w:sdtEndPr/>
          <w:sdtContent>
            <w:tc>
              <w:tcPr>
                <w:tcW w:w="3715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61743267" w14:textId="30BCEC16" w:rsidR="00E204FF" w:rsidRPr="006D684A" w:rsidRDefault="00C17CE6" w:rsidP="006031FB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C17CE6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E204FF" w:rsidRPr="006D684A" w14:paraId="0A85C315" w14:textId="77777777" w:rsidTr="00FD41CE">
        <w:trPr>
          <w:trHeight w:val="704"/>
        </w:trPr>
        <w:tc>
          <w:tcPr>
            <w:tcW w:w="1285" w:type="pct"/>
            <w:vAlign w:val="bottom"/>
          </w:tcPr>
          <w:p w14:paraId="472C850A" w14:textId="59DE8E99" w:rsidR="00E204FF" w:rsidRPr="006D684A" w:rsidRDefault="00004AD8" w:rsidP="00004AD8">
            <w:pPr>
              <w:pStyle w:val="Retraitnormal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Courriel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-2046901384"/>
            <w:placeholder>
              <w:docPart w:val="097B9769E4E84BD6A46EB6C6B2712A1D"/>
            </w:placeholder>
            <w:showingPlcHdr/>
          </w:sdtPr>
          <w:sdtEndPr/>
          <w:sdtContent>
            <w:tc>
              <w:tcPr>
                <w:tcW w:w="3715" w:type="pct"/>
                <w:gridSpan w:val="2"/>
                <w:tcBorders>
                  <w:bottom w:val="single" w:sz="4" w:space="0" w:color="auto"/>
                </w:tcBorders>
                <w:vAlign w:val="bottom"/>
              </w:tcPr>
              <w:p w14:paraId="11F8A2AF" w14:textId="17B77C7C" w:rsidR="00E204FF" w:rsidRPr="006D684A" w:rsidRDefault="00C17CE6" w:rsidP="006031FB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C17CE6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CA09B2" w:rsidRPr="006D684A" w14:paraId="6453D954" w14:textId="77777777" w:rsidTr="00FD41CE">
        <w:trPr>
          <w:trHeight w:val="700"/>
        </w:trPr>
        <w:tc>
          <w:tcPr>
            <w:tcW w:w="1285" w:type="pct"/>
            <w:vAlign w:val="bottom"/>
          </w:tcPr>
          <w:p w14:paraId="19D109BD" w14:textId="06B07A46" w:rsidR="00CA09B2" w:rsidRDefault="00CA09B2" w:rsidP="00004AD8">
            <w:pPr>
              <w:pStyle w:val="Retraitnormal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 membre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-1360192333"/>
            <w:placeholder>
              <w:docPart w:val="03DD70243AC6432CA6E5B75A73D95747"/>
            </w:placeholder>
            <w:showingPlcHdr/>
          </w:sdtPr>
          <w:sdtEndPr/>
          <w:sdtContent>
            <w:tc>
              <w:tcPr>
                <w:tcW w:w="3715" w:type="pct"/>
                <w:gridSpan w:val="2"/>
                <w:tcBorders>
                  <w:bottom w:val="single" w:sz="4" w:space="0" w:color="auto"/>
                </w:tcBorders>
                <w:vAlign w:val="bottom"/>
              </w:tcPr>
              <w:p w14:paraId="036F6A76" w14:textId="1F5ABE5D" w:rsidR="00CA09B2" w:rsidRDefault="00CA09B2" w:rsidP="006031FB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811876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E204FF" w:rsidRPr="006D684A" w14:paraId="0B36AC1C" w14:textId="77777777" w:rsidTr="006031FB">
        <w:tc>
          <w:tcPr>
            <w:tcW w:w="1392" w:type="pct"/>
            <w:gridSpan w:val="2"/>
            <w:vAlign w:val="bottom"/>
          </w:tcPr>
          <w:p w14:paraId="4899B640" w14:textId="77777777" w:rsidR="00E204FF" w:rsidRPr="006D684A" w:rsidRDefault="00E204FF" w:rsidP="00E204FF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08" w:type="pct"/>
            <w:vAlign w:val="bottom"/>
          </w:tcPr>
          <w:p w14:paraId="4BF182E0" w14:textId="77777777" w:rsidR="00E204FF" w:rsidRPr="006D684A" w:rsidRDefault="00E204FF" w:rsidP="00E204FF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204FF" w:rsidRPr="006D684A" w14:paraId="740CEDFF" w14:textId="77777777" w:rsidTr="003E392E">
        <w:trPr>
          <w:trHeight w:val="696"/>
        </w:trPr>
        <w:tc>
          <w:tcPr>
            <w:tcW w:w="5000" w:type="pct"/>
            <w:gridSpan w:val="3"/>
            <w:shd w:val="clear" w:color="auto" w:fill="1E73AC" w:themeFill="accent2" w:themeFillTint="BF"/>
            <w:vAlign w:val="center"/>
          </w:tcPr>
          <w:p w14:paraId="4B7574C1" w14:textId="6E117853" w:rsidR="00E204FF" w:rsidRPr="006D684A" w:rsidRDefault="00B3016E" w:rsidP="003E392E">
            <w:pPr>
              <w:pStyle w:val="Titre1"/>
              <w:spacing w:before="0" w:after="0"/>
              <w:jc w:val="center"/>
              <w:outlineLvl w:val="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6D684A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Mode de paiement</w:t>
            </w:r>
            <w:r w:rsidR="00FD41CE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(si applicable)</w:t>
            </w:r>
          </w:p>
        </w:tc>
      </w:tr>
    </w:tbl>
    <w:p w14:paraId="16FB9017" w14:textId="13D37768" w:rsidR="009A1170" w:rsidRDefault="009A1170" w:rsidP="006031FB">
      <w:pPr>
        <w:pStyle w:val="Sansinterligne"/>
        <w:rPr>
          <w:rFonts w:ascii="Arial" w:hAnsi="Arial" w:cs="Arial"/>
          <w:sz w:val="24"/>
          <w:szCs w:val="24"/>
        </w:rPr>
      </w:pPr>
    </w:p>
    <w:p w14:paraId="1EB2B9B3" w14:textId="3D662F5E" w:rsidR="006C5CAF" w:rsidRDefault="00004AD8" w:rsidP="00D16BA3">
      <w:pPr>
        <w:pStyle w:val="Sansinterligne"/>
        <w:tabs>
          <w:tab w:val="left" w:pos="2268"/>
        </w:tabs>
        <w:spacing w:before="120"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Par c</w:t>
      </w:r>
      <w:r w:rsidR="00D16BA3" w:rsidRPr="00D16BA3">
        <w:rPr>
          <w:rFonts w:ascii="Arial" w:hAnsi="Arial" w:cs="Arial"/>
          <w:b/>
          <w:bCs/>
          <w:sz w:val="24"/>
          <w:szCs w:val="24"/>
        </w:rPr>
        <w:t>arte de crédit</w:t>
      </w:r>
      <w:r w:rsidR="006C5CAF">
        <w:rPr>
          <w:rFonts w:ascii="Arial" w:hAnsi="Arial" w:cs="Arial"/>
          <w:sz w:val="24"/>
          <w:szCs w:val="24"/>
        </w:rPr>
        <w:t> :</w:t>
      </w:r>
    </w:p>
    <w:p w14:paraId="12EEB73B" w14:textId="4ED82B96" w:rsidR="006C5CAF" w:rsidRPr="00CA09B2" w:rsidRDefault="003E392E" w:rsidP="00C227B4">
      <w:pPr>
        <w:pStyle w:val="Sansinterligne"/>
        <w:tabs>
          <w:tab w:val="left" w:pos="2268"/>
        </w:tabs>
        <w:spacing w:before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Une agente du service à la clientèle communiquera avec vous </w:t>
      </w:r>
      <w:r w:rsidR="00CA09B2" w:rsidRPr="00CA09B2">
        <w:rPr>
          <w:rFonts w:ascii="Arial" w:hAnsi="Arial" w:cs="Arial"/>
          <w:sz w:val="24"/>
          <w:szCs w:val="24"/>
        </w:rPr>
        <w:t>pour</w:t>
      </w:r>
      <w:r w:rsidR="00FD41CE">
        <w:rPr>
          <w:rFonts w:ascii="Arial" w:hAnsi="Arial" w:cs="Arial"/>
          <w:sz w:val="24"/>
          <w:szCs w:val="24"/>
        </w:rPr>
        <w:t xml:space="preserve"> obte</w:t>
      </w:r>
      <w:r w:rsidR="00CA09B2" w:rsidRPr="00CA09B2">
        <w:rPr>
          <w:rFonts w:ascii="Arial" w:hAnsi="Arial" w:cs="Arial"/>
          <w:sz w:val="24"/>
          <w:szCs w:val="24"/>
        </w:rPr>
        <w:t>nir</w:t>
      </w:r>
      <w:r w:rsidR="006C5CAF" w:rsidRPr="00CA09B2">
        <w:rPr>
          <w:rFonts w:ascii="Arial" w:hAnsi="Arial" w:cs="Arial"/>
          <w:sz w:val="24"/>
          <w:szCs w:val="24"/>
        </w:rPr>
        <w:t xml:space="preserve"> les informations bancaires </w:t>
      </w:r>
      <w:r w:rsidR="00CA09B2" w:rsidRPr="00CA09B2">
        <w:rPr>
          <w:rFonts w:ascii="Arial" w:hAnsi="Arial" w:cs="Arial"/>
          <w:sz w:val="24"/>
          <w:szCs w:val="24"/>
        </w:rPr>
        <w:t>nécessaires au paiement. Merci</w:t>
      </w:r>
    </w:p>
    <w:p w14:paraId="4E63B7DF" w14:textId="77777777" w:rsidR="006C5CAF" w:rsidRDefault="006C5CAF" w:rsidP="006C5CAF">
      <w:pPr>
        <w:pStyle w:val="Sansinterligne"/>
        <w:rPr>
          <w:rFonts w:ascii="Arial" w:hAnsi="Arial" w:cs="Arial"/>
          <w:sz w:val="24"/>
          <w:szCs w:val="24"/>
        </w:rPr>
      </w:pPr>
    </w:p>
    <w:p w14:paraId="3DE49989" w14:textId="20AF5C0A" w:rsidR="007C4019" w:rsidRDefault="003B5690" w:rsidP="006C5CAF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Bureau régional</w:t>
      </w:r>
    </w:p>
    <w:p w14:paraId="33611DB5" w14:textId="6D9065E5" w:rsidR="00CA09B2" w:rsidRDefault="00CA09B2" w:rsidP="00CA09B2">
      <w:pPr>
        <w:pStyle w:val="Sansinterligne"/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450 347-0910 poste </w:t>
      </w:r>
      <w:r w:rsidR="003B5690">
        <w:rPr>
          <w:rFonts w:ascii="Arial" w:hAnsi="Arial" w:cs="Arial"/>
          <w:sz w:val="24"/>
          <w:szCs w:val="24"/>
        </w:rPr>
        <w:t>301</w:t>
      </w:r>
    </w:p>
    <w:p w14:paraId="57A1F5BB" w14:textId="5361430E" w:rsidR="00A05FC2" w:rsidRDefault="00A05FC2" w:rsidP="00CA09B2">
      <w:pPr>
        <w:pStyle w:val="Sansinterligne"/>
        <w:spacing w:after="120"/>
        <w:rPr>
          <w:rFonts w:ascii="Arial" w:hAnsi="Arial" w:cs="Arial"/>
          <w:sz w:val="24"/>
          <w:szCs w:val="24"/>
        </w:rPr>
      </w:pPr>
      <w:hyperlink r:id="rId12" w:history="1">
        <w:r w:rsidRPr="00B4023C">
          <w:rPr>
            <w:rStyle w:val="Lienhypertexte"/>
            <w:rFonts w:ascii="Arial" w:hAnsi="Arial" w:cs="Arial"/>
            <w:sz w:val="24"/>
            <w:szCs w:val="24"/>
          </w:rPr>
          <w:t>activitesvirtuelles@fadoqrrss.org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14:paraId="0CBBC995" w14:textId="77777777" w:rsidR="00A05FC2" w:rsidRPr="00A05FC2" w:rsidRDefault="00A05FC2" w:rsidP="00A05FC2">
      <w:pPr>
        <w:pStyle w:val="Sansinterligne"/>
        <w:spacing w:after="120"/>
        <w:rPr>
          <w:rFonts w:ascii="Arial" w:hAnsi="Arial" w:cs="Arial"/>
          <w:sz w:val="20"/>
          <w:szCs w:val="20"/>
        </w:rPr>
      </w:pPr>
      <w:r w:rsidRPr="00A05FC2">
        <w:rPr>
          <w:rFonts w:ascii="Arial" w:hAnsi="Arial" w:cs="Arial"/>
          <w:sz w:val="20"/>
          <w:szCs w:val="20"/>
        </w:rPr>
        <w:t>Veuillez prendre note que pour toute annulation, elle doit se faire dans les 24h ouvrables avant le premier cours.</w:t>
      </w:r>
    </w:p>
    <w:p w14:paraId="2077787B" w14:textId="1B311620" w:rsidR="00A05FC2" w:rsidRPr="00A05FC2" w:rsidRDefault="00A05FC2" w:rsidP="00A05FC2">
      <w:pPr>
        <w:pStyle w:val="Sansinterligne"/>
        <w:spacing w:after="120"/>
        <w:rPr>
          <w:rFonts w:ascii="Arial" w:hAnsi="Arial" w:cs="Arial"/>
          <w:sz w:val="20"/>
          <w:szCs w:val="20"/>
        </w:rPr>
      </w:pPr>
      <w:r w:rsidRPr="00A05FC2">
        <w:rPr>
          <w:rFonts w:ascii="Arial" w:hAnsi="Arial" w:cs="Arial"/>
          <w:sz w:val="20"/>
          <w:szCs w:val="20"/>
        </w:rPr>
        <w:t xml:space="preserve">Pour toute annulation, nous suivons la politique d’annulation de l’Office de la protection du consommateur.  </w:t>
      </w:r>
    </w:p>
    <w:sectPr w:rsidR="00A05FC2" w:rsidRPr="00A05FC2" w:rsidSect="00D463AF">
      <w:headerReference w:type="default" r:id="rId13"/>
      <w:pgSz w:w="12240" w:h="15840" w:code="1"/>
      <w:pgMar w:top="1440" w:right="1080" w:bottom="1440" w:left="108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E624E2" w14:textId="77777777" w:rsidR="00F17E4D" w:rsidRDefault="00F17E4D" w:rsidP="000172E5">
      <w:pPr>
        <w:spacing w:after="0" w:line="240" w:lineRule="auto"/>
      </w:pPr>
      <w:r>
        <w:separator/>
      </w:r>
    </w:p>
  </w:endnote>
  <w:endnote w:type="continuationSeparator" w:id="0">
    <w:p w14:paraId="0EFB3E52" w14:textId="77777777" w:rsidR="00F17E4D" w:rsidRDefault="00F17E4D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66D77F3-4AAE-412B-B2B2-2BB5F0B4EA7F}"/>
    <w:embedBold r:id="rId2" w:fontKey="{AF4BE8B5-AF16-4449-9F81-60199BAE10B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6E2FD2B3-4A05-4D0D-A521-1AB31B12E447}"/>
    <w:embedBold r:id="rId4" w:fontKey="{2061E59A-8DAB-4C75-A74F-3029D20FFA5A}"/>
    <w:embedItalic r:id="rId5" w:fontKey="{C669CDB0-27EA-436E-8DC6-EF632F6FE7FD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AEB67323-3640-4C4E-8FFA-2E536FBD389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0AB9C667-BACF-40EA-8AC5-3F980F52F2C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E9BBF5" w14:textId="77777777" w:rsidR="00F17E4D" w:rsidRDefault="00F17E4D" w:rsidP="000172E5">
      <w:pPr>
        <w:spacing w:after="0" w:line="240" w:lineRule="auto"/>
      </w:pPr>
      <w:r>
        <w:separator/>
      </w:r>
    </w:p>
  </w:footnote>
  <w:footnote w:type="continuationSeparator" w:id="0">
    <w:p w14:paraId="74985E68" w14:textId="77777777" w:rsidR="00F17E4D" w:rsidRDefault="00F17E4D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51D68" w14:textId="032601FA" w:rsidR="00D463AF" w:rsidRDefault="00D463AF">
    <w:pPr>
      <w:pStyle w:val="En-tte"/>
      <w:rPr>
        <w:rFonts w:ascii="Arial" w:hAnsi="Arial" w:cs="Arial"/>
        <w:color w:val="1E73AC" w:themeColor="accent2" w:themeTint="BF"/>
        <w:sz w:val="36"/>
        <w:szCs w:val="20"/>
        <w:lang w:val="fr-CA"/>
      </w:rPr>
    </w:pPr>
    <w:r w:rsidRPr="0070115C">
      <w:rPr>
        <w:rFonts w:ascii="Arial" w:hAnsi="Arial" w:cs="Arial"/>
        <w:color w:val="1E73AC" w:themeColor="accent2" w:themeTint="BF"/>
        <w:sz w:val="36"/>
        <w:szCs w:val="20"/>
        <w:lang w:val="fr-CA" w:eastAsia="fr-CA"/>
      </w:rPr>
      <w:drawing>
        <wp:anchor distT="0" distB="0" distL="114300" distR="114300" simplePos="0" relativeHeight="251658240" behindDoc="1" locked="0" layoutInCell="1" allowOverlap="1" wp14:anchorId="4D336924" wp14:editId="64267589">
          <wp:simplePos x="0" y="0"/>
          <wp:positionH relativeFrom="margin">
            <wp:align>right</wp:align>
          </wp:positionH>
          <wp:positionV relativeFrom="paragraph">
            <wp:posOffset>78824</wp:posOffset>
          </wp:positionV>
          <wp:extent cx="871855" cy="1162020"/>
          <wp:effectExtent l="0" t="0" r="4445" b="635"/>
          <wp:wrapNone/>
          <wp:docPr id="18" name="Image 18" descr="P:\Activités et événements\AUTRES\LOGO\FADOQ RRSS\Logo_FADOQ_coule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Activités et événements\AUTRES\LOGO\FADOQ RRSS\Logo_FADOQ_couleu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1855" cy="1162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1B155DF" w14:textId="0EA24B0E" w:rsidR="001B03D7" w:rsidRDefault="001B03D7">
    <w:pPr>
      <w:pStyle w:val="En-tte"/>
      <w:rPr>
        <w:rFonts w:ascii="Arial" w:hAnsi="Arial" w:cs="Arial"/>
        <w:color w:val="1E73AC" w:themeColor="accent2" w:themeTint="BF"/>
        <w:sz w:val="36"/>
        <w:szCs w:val="20"/>
        <w:lang w:val="fr-CA"/>
      </w:rPr>
    </w:pPr>
    <w:r w:rsidRPr="006031FB">
      <w:rPr>
        <w:rFonts w:ascii="Arial" w:hAnsi="Arial" w:cs="Arial"/>
        <w:color w:val="1E73AC" w:themeColor="accent2" w:themeTint="BF"/>
        <w:sz w:val="36"/>
        <w:szCs w:val="20"/>
        <w:lang w:val="fr-CA"/>
      </w:rPr>
      <w:t>Formulaire d’inscription</w:t>
    </w:r>
    <w:r>
      <w:rPr>
        <w:rFonts w:ascii="Arial" w:hAnsi="Arial" w:cs="Arial"/>
        <w:color w:val="1E73AC" w:themeColor="accent2" w:themeTint="BF"/>
        <w:sz w:val="36"/>
        <w:szCs w:val="20"/>
        <w:lang w:val="fr-CA"/>
      </w:rPr>
      <w:tab/>
    </w:r>
    <w:r>
      <w:rPr>
        <w:rFonts w:ascii="Arial" w:hAnsi="Arial" w:cs="Arial"/>
        <w:color w:val="1E73AC" w:themeColor="accent2" w:themeTint="BF"/>
        <w:sz w:val="36"/>
        <w:szCs w:val="20"/>
        <w:lang w:val="fr-CA"/>
      </w:rPr>
      <w:tab/>
    </w:r>
  </w:p>
  <w:p w14:paraId="43FAE093" w14:textId="1A0AE74D" w:rsidR="001B03D7" w:rsidRDefault="001B03D7" w:rsidP="00D463AF">
    <w:pPr>
      <w:pStyle w:val="En-tte"/>
      <w:tabs>
        <w:tab w:val="clear" w:pos="4680"/>
      </w:tabs>
      <w:rPr>
        <w:rFonts w:ascii="Arial" w:hAnsi="Arial" w:cs="Arial"/>
        <w:color w:val="1E73AC" w:themeColor="accent2" w:themeTint="BF"/>
        <w:sz w:val="36"/>
        <w:szCs w:val="20"/>
        <w:lang w:val="fr-CA"/>
      </w:rPr>
    </w:pPr>
    <w:r>
      <w:rPr>
        <w:rFonts w:ascii="Arial" w:hAnsi="Arial" w:cs="Arial"/>
        <w:color w:val="1E73AC" w:themeColor="accent2" w:themeTint="BF"/>
        <w:sz w:val="36"/>
        <w:szCs w:val="20"/>
        <w:lang w:val="fr-CA"/>
      </w:rPr>
      <w:t>Activités virtuelles</w:t>
    </w:r>
    <w:r w:rsidR="00D463AF">
      <w:rPr>
        <w:rFonts w:ascii="Arial" w:hAnsi="Arial" w:cs="Arial"/>
        <w:color w:val="1E73AC" w:themeColor="accent2" w:themeTint="BF"/>
        <w:sz w:val="36"/>
        <w:szCs w:val="20"/>
        <w:lang w:val="fr-CA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DA406C2"/>
    <w:multiLevelType w:val="hybridMultilevel"/>
    <w:tmpl w:val="F2C4F3CA"/>
    <w:lvl w:ilvl="0" w:tplc="90661F8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0AC537B"/>
    <w:multiLevelType w:val="hybridMultilevel"/>
    <w:tmpl w:val="70387FFC"/>
    <w:lvl w:ilvl="0" w:tplc="AF641A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742E34"/>
    <w:multiLevelType w:val="hybridMultilevel"/>
    <w:tmpl w:val="F1E0E58C"/>
    <w:lvl w:ilvl="0" w:tplc="0C0C0005">
      <w:start w:val="1"/>
      <w:numFmt w:val="bullet"/>
      <w:lvlText w:val=""/>
      <w:lvlJc w:val="left"/>
      <w:pPr>
        <w:ind w:left="11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3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3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D2122DD"/>
    <w:multiLevelType w:val="hybridMultilevel"/>
    <w:tmpl w:val="13BA43A4"/>
    <w:lvl w:ilvl="0" w:tplc="7B72649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743983414">
    <w:abstractNumId w:val="14"/>
  </w:num>
  <w:num w:numId="2" w16cid:durableId="1912082186">
    <w:abstractNumId w:val="8"/>
  </w:num>
  <w:num w:numId="3" w16cid:durableId="246160459">
    <w:abstractNumId w:val="18"/>
  </w:num>
  <w:num w:numId="4" w16cid:durableId="2090736147">
    <w:abstractNumId w:val="15"/>
  </w:num>
  <w:num w:numId="5" w16cid:durableId="1170372185">
    <w:abstractNumId w:val="16"/>
  </w:num>
  <w:num w:numId="6" w16cid:durableId="725183508">
    <w:abstractNumId w:val="22"/>
  </w:num>
  <w:num w:numId="7" w16cid:durableId="1918590997">
    <w:abstractNumId w:val="7"/>
  </w:num>
  <w:num w:numId="8" w16cid:durableId="1773358094">
    <w:abstractNumId w:val="13"/>
  </w:num>
  <w:num w:numId="9" w16cid:durableId="16929378">
    <w:abstractNumId w:val="20"/>
  </w:num>
  <w:num w:numId="10" w16cid:durableId="511341557">
    <w:abstractNumId w:val="2"/>
  </w:num>
  <w:num w:numId="11" w16cid:durableId="1772696840">
    <w:abstractNumId w:val="6"/>
  </w:num>
  <w:num w:numId="12" w16cid:durableId="2118909988">
    <w:abstractNumId w:val="0"/>
  </w:num>
  <w:num w:numId="13" w16cid:durableId="1298804015">
    <w:abstractNumId w:val="3"/>
  </w:num>
  <w:num w:numId="14" w16cid:durableId="971785416">
    <w:abstractNumId w:val="10"/>
  </w:num>
  <w:num w:numId="15" w16cid:durableId="448665754">
    <w:abstractNumId w:val="9"/>
  </w:num>
  <w:num w:numId="16" w16cid:durableId="1972973745">
    <w:abstractNumId w:val="19"/>
  </w:num>
  <w:num w:numId="17" w16cid:durableId="1998800081">
    <w:abstractNumId w:val="4"/>
  </w:num>
  <w:num w:numId="18" w16cid:durableId="895311304">
    <w:abstractNumId w:val="25"/>
  </w:num>
  <w:num w:numId="19" w16cid:durableId="1635326512">
    <w:abstractNumId w:val="21"/>
  </w:num>
  <w:num w:numId="20" w16cid:durableId="1747453347">
    <w:abstractNumId w:val="17"/>
  </w:num>
  <w:num w:numId="21" w16cid:durableId="1965231750">
    <w:abstractNumId w:val="23"/>
  </w:num>
  <w:num w:numId="22" w16cid:durableId="1707293718">
    <w:abstractNumId w:val="5"/>
  </w:num>
  <w:num w:numId="23" w16cid:durableId="1908298368">
    <w:abstractNumId w:val="24"/>
  </w:num>
  <w:num w:numId="24" w16cid:durableId="2133478258">
    <w:abstractNumId w:val="1"/>
  </w:num>
  <w:num w:numId="25" w16cid:durableId="1589189656">
    <w:abstractNumId w:val="12"/>
  </w:num>
  <w:num w:numId="26" w16cid:durableId="783618374">
    <w:abstractNumId w:val="1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5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formatting="1" w:enforcement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016E"/>
    <w:rsid w:val="00004AD8"/>
    <w:rsid w:val="00006D60"/>
    <w:rsid w:val="000172E5"/>
    <w:rsid w:val="00030440"/>
    <w:rsid w:val="0004249F"/>
    <w:rsid w:val="00052382"/>
    <w:rsid w:val="0006568A"/>
    <w:rsid w:val="00076F0F"/>
    <w:rsid w:val="00084253"/>
    <w:rsid w:val="0009543E"/>
    <w:rsid w:val="000D1F49"/>
    <w:rsid w:val="001036CE"/>
    <w:rsid w:val="001727CA"/>
    <w:rsid w:val="001B03D7"/>
    <w:rsid w:val="001B663D"/>
    <w:rsid w:val="002164B2"/>
    <w:rsid w:val="00272422"/>
    <w:rsid w:val="002C56E6"/>
    <w:rsid w:val="002E124C"/>
    <w:rsid w:val="00303065"/>
    <w:rsid w:val="00311D4F"/>
    <w:rsid w:val="003320CB"/>
    <w:rsid w:val="00344849"/>
    <w:rsid w:val="00354747"/>
    <w:rsid w:val="00360FE4"/>
    <w:rsid w:val="00361E11"/>
    <w:rsid w:val="00364442"/>
    <w:rsid w:val="00367871"/>
    <w:rsid w:val="0038189D"/>
    <w:rsid w:val="003B5690"/>
    <w:rsid w:val="003E392E"/>
    <w:rsid w:val="003F0847"/>
    <w:rsid w:val="0040090B"/>
    <w:rsid w:val="004439F2"/>
    <w:rsid w:val="0046302A"/>
    <w:rsid w:val="00487D2D"/>
    <w:rsid w:val="004D03F9"/>
    <w:rsid w:val="004D5D62"/>
    <w:rsid w:val="005112D0"/>
    <w:rsid w:val="0055697F"/>
    <w:rsid w:val="00577E06"/>
    <w:rsid w:val="00581705"/>
    <w:rsid w:val="00583334"/>
    <w:rsid w:val="005853C2"/>
    <w:rsid w:val="005944CC"/>
    <w:rsid w:val="005A3BF7"/>
    <w:rsid w:val="005A65A2"/>
    <w:rsid w:val="005B30A9"/>
    <w:rsid w:val="005D7CE8"/>
    <w:rsid w:val="005F2035"/>
    <w:rsid w:val="005F7990"/>
    <w:rsid w:val="0060158D"/>
    <w:rsid w:val="006031FB"/>
    <w:rsid w:val="006145D8"/>
    <w:rsid w:val="00615005"/>
    <w:rsid w:val="0063739C"/>
    <w:rsid w:val="006A278B"/>
    <w:rsid w:val="006C0254"/>
    <w:rsid w:val="006C1C99"/>
    <w:rsid w:val="006C5CAF"/>
    <w:rsid w:val="006C602D"/>
    <w:rsid w:val="006D684A"/>
    <w:rsid w:val="0070115C"/>
    <w:rsid w:val="007147D7"/>
    <w:rsid w:val="00721761"/>
    <w:rsid w:val="00745184"/>
    <w:rsid w:val="00767B51"/>
    <w:rsid w:val="00770F25"/>
    <w:rsid w:val="00780720"/>
    <w:rsid w:val="007A1FF2"/>
    <w:rsid w:val="007A35A8"/>
    <w:rsid w:val="007B0A85"/>
    <w:rsid w:val="007C4019"/>
    <w:rsid w:val="007C6A52"/>
    <w:rsid w:val="007D63B3"/>
    <w:rsid w:val="007F49CC"/>
    <w:rsid w:val="0082043E"/>
    <w:rsid w:val="00846B76"/>
    <w:rsid w:val="0085464B"/>
    <w:rsid w:val="0088580B"/>
    <w:rsid w:val="008A28AE"/>
    <w:rsid w:val="008E0864"/>
    <w:rsid w:val="008E203A"/>
    <w:rsid w:val="0091229C"/>
    <w:rsid w:val="00921190"/>
    <w:rsid w:val="00940E73"/>
    <w:rsid w:val="00950887"/>
    <w:rsid w:val="00983479"/>
    <w:rsid w:val="0098597D"/>
    <w:rsid w:val="009A1170"/>
    <w:rsid w:val="009F619A"/>
    <w:rsid w:val="009F6547"/>
    <w:rsid w:val="009F6DDE"/>
    <w:rsid w:val="00A05FC2"/>
    <w:rsid w:val="00A12DFF"/>
    <w:rsid w:val="00A25AAC"/>
    <w:rsid w:val="00A370A8"/>
    <w:rsid w:val="00A37330"/>
    <w:rsid w:val="00A71590"/>
    <w:rsid w:val="00A73366"/>
    <w:rsid w:val="00AA4F80"/>
    <w:rsid w:val="00AC6B6C"/>
    <w:rsid w:val="00B3016E"/>
    <w:rsid w:val="00B337A2"/>
    <w:rsid w:val="00B64034"/>
    <w:rsid w:val="00B778C1"/>
    <w:rsid w:val="00BB4B46"/>
    <w:rsid w:val="00BC652C"/>
    <w:rsid w:val="00BD4753"/>
    <w:rsid w:val="00BD57A1"/>
    <w:rsid w:val="00BD5CB1"/>
    <w:rsid w:val="00BE62EE"/>
    <w:rsid w:val="00C003BA"/>
    <w:rsid w:val="00C17CE6"/>
    <w:rsid w:val="00C227B4"/>
    <w:rsid w:val="00C4602F"/>
    <w:rsid w:val="00C46878"/>
    <w:rsid w:val="00C6231D"/>
    <w:rsid w:val="00C83806"/>
    <w:rsid w:val="00CA09B2"/>
    <w:rsid w:val="00CB4A51"/>
    <w:rsid w:val="00CD4532"/>
    <w:rsid w:val="00CD47B0"/>
    <w:rsid w:val="00CE6104"/>
    <w:rsid w:val="00CE7918"/>
    <w:rsid w:val="00CF1F36"/>
    <w:rsid w:val="00D035D5"/>
    <w:rsid w:val="00D06C3D"/>
    <w:rsid w:val="00D16163"/>
    <w:rsid w:val="00D16BA3"/>
    <w:rsid w:val="00D1727D"/>
    <w:rsid w:val="00D22242"/>
    <w:rsid w:val="00D463AF"/>
    <w:rsid w:val="00D96CD3"/>
    <w:rsid w:val="00DB3FAD"/>
    <w:rsid w:val="00DC1F67"/>
    <w:rsid w:val="00E204FF"/>
    <w:rsid w:val="00E61C09"/>
    <w:rsid w:val="00EB3B58"/>
    <w:rsid w:val="00EB67DF"/>
    <w:rsid w:val="00EC7359"/>
    <w:rsid w:val="00EE06CB"/>
    <w:rsid w:val="00EE3054"/>
    <w:rsid w:val="00EE3EBF"/>
    <w:rsid w:val="00F00606"/>
    <w:rsid w:val="00F01256"/>
    <w:rsid w:val="00F03151"/>
    <w:rsid w:val="00F067ED"/>
    <w:rsid w:val="00F12965"/>
    <w:rsid w:val="00F17E4D"/>
    <w:rsid w:val="00F35955"/>
    <w:rsid w:val="00F369B1"/>
    <w:rsid w:val="00F37152"/>
    <w:rsid w:val="00FC04AC"/>
    <w:rsid w:val="00FC2768"/>
    <w:rsid w:val="00FC4C20"/>
    <w:rsid w:val="00FC7475"/>
    <w:rsid w:val="00FD41CE"/>
    <w:rsid w:val="00FE1D06"/>
    <w:rsid w:val="00FE78A0"/>
    <w:rsid w:val="00FF6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6E3F2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Titre1">
    <w:name w:val="heading 1"/>
    <w:basedOn w:val="Normal"/>
    <w:link w:val="Titre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6145D8"/>
    <w:rPr>
      <w:rFonts w:asciiTheme="majorHAnsi" w:hAnsiTheme="majorHAnsi"/>
      <w:b/>
    </w:rPr>
  </w:style>
  <w:style w:type="character" w:customStyle="1" w:styleId="Mot-dise1">
    <w:name w:val="Mot-dièse1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E204FF"/>
    <w:pPr>
      <w:spacing w:before="120" w:after="0" w:line="240" w:lineRule="auto"/>
      <w:ind w:left="346"/>
    </w:pPr>
  </w:style>
  <w:style w:type="character" w:customStyle="1" w:styleId="Titre3Car">
    <w:name w:val="Titre 3 Car"/>
    <w:basedOn w:val="Policepardfaut"/>
    <w:link w:val="Titre3"/>
    <w:uiPriority w:val="1"/>
    <w:semiHidden/>
    <w:rsid w:val="006145D8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145D8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7A1FF2"/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311D4F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eaudelafigure">
    <w:name w:val="Tableau de la figure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6145D8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6145D8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6145D8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3016E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3016E"/>
    <w:rPr>
      <w:rFonts w:ascii="Segoe UI" w:hAnsi="Segoe UI" w:cs="Segoe UI"/>
      <w:sz w:val="18"/>
      <w:szCs w:val="18"/>
    </w:rPr>
  </w:style>
  <w:style w:type="character" w:customStyle="1" w:styleId="Mentionnonrsolue1">
    <w:name w:val="Mention non résolue1"/>
    <w:basedOn w:val="Policepardfaut"/>
    <w:uiPriority w:val="99"/>
    <w:semiHidden/>
    <w:rsid w:val="009A1170"/>
    <w:rPr>
      <w:color w:val="605E5C"/>
      <w:shd w:val="clear" w:color="auto" w:fill="E1DFDD"/>
    </w:rPr>
  </w:style>
  <w:style w:type="character" w:customStyle="1" w:styleId="Mentionnonrsolue2">
    <w:name w:val="Mention non résolue2"/>
    <w:basedOn w:val="Policepardfaut"/>
    <w:uiPriority w:val="99"/>
    <w:semiHidden/>
    <w:unhideWhenUsed/>
    <w:rsid w:val="00354747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303065"/>
    <w:pPr>
      <w:spacing w:before="0" w:after="160" w:line="259" w:lineRule="auto"/>
      <w:ind w:left="720"/>
      <w:contextualSpacing/>
    </w:pPr>
    <w:rPr>
      <w:sz w:val="22"/>
      <w:szCs w:val="22"/>
      <w:lang w:val="fr-CA"/>
    </w:rPr>
  </w:style>
  <w:style w:type="character" w:styleId="Mentionnonrsolue">
    <w:name w:val="Unresolved Mention"/>
    <w:basedOn w:val="Policepardfaut"/>
    <w:uiPriority w:val="99"/>
    <w:semiHidden/>
    <w:unhideWhenUsed/>
    <w:rsid w:val="003B56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activitesvirtuelles@fadoqrrss.org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ctivitesvirtuelles@fadoqrrss.org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e\AppData\Roaming\Microsoft\Templates\Formulaire%20d&#8217;inscription%20repa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F4995A83E9A41D0AD9BC7E3F2267D6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E8AF8D2-7540-4662-8118-DEF3A0100473}"/>
      </w:docPartPr>
      <w:docPartBody>
        <w:p w:rsidR="000663C0" w:rsidRDefault="004857B4" w:rsidP="004857B4">
          <w:pPr>
            <w:pStyle w:val="EF4995A83E9A41D0AD9BC7E3F2267D61"/>
          </w:pPr>
          <w:r w:rsidRPr="006D684A">
            <w:rPr>
              <w:rFonts w:ascii="Arial" w:hAnsi="Arial" w:cs="Arial"/>
              <w:sz w:val="24"/>
              <w:szCs w:val="24"/>
              <w:lang w:bidi="fr-FR"/>
            </w:rPr>
            <w:t>Nom</w:t>
          </w:r>
        </w:p>
      </w:docPartBody>
    </w:docPart>
    <w:docPart>
      <w:docPartPr>
        <w:name w:val="55BE24D61DD34D81B36536D709BFC9E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4270D2C-5449-4B02-A492-8854D7818BFB}"/>
      </w:docPartPr>
      <w:docPartBody>
        <w:p w:rsidR="000663C0" w:rsidRDefault="004857B4" w:rsidP="004857B4">
          <w:pPr>
            <w:pStyle w:val="55BE24D61DD34D81B36536D709BFC9E4"/>
          </w:pPr>
          <w:r w:rsidRPr="006D684A">
            <w:rPr>
              <w:rFonts w:ascii="Arial" w:hAnsi="Arial" w:cs="Arial"/>
              <w:sz w:val="24"/>
              <w:szCs w:val="24"/>
              <w:lang w:bidi="fr-FR"/>
            </w:rPr>
            <w:t>Téléphone</w:t>
          </w:r>
        </w:p>
      </w:docPartBody>
    </w:docPart>
    <w:docPart>
      <w:docPartPr>
        <w:name w:val="EF5F94A826DF4690861C0E04DB0C50C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D3D9548-5222-4B9D-95BE-58CB907A2FA1}"/>
      </w:docPartPr>
      <w:docPartBody>
        <w:p w:rsidR="00796D6E" w:rsidRDefault="004857B4" w:rsidP="004857B4">
          <w:pPr>
            <w:pStyle w:val="EF5F94A826DF4690861C0E04DB0C50CC1"/>
          </w:pPr>
          <w:r w:rsidRPr="00C17CE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1AF04FAD038472C8D2938EB67F9AC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19CD4B2-914F-4F19-A51B-6463BD186D9B}"/>
      </w:docPartPr>
      <w:docPartBody>
        <w:p w:rsidR="00796D6E" w:rsidRDefault="004857B4" w:rsidP="004857B4">
          <w:pPr>
            <w:pStyle w:val="31AF04FAD038472C8D2938EB67F9AC041"/>
          </w:pPr>
          <w:r w:rsidRPr="00C17CE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97B9769E4E84BD6A46EB6C6B2712A1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58BE4F8-12C9-415E-B5A5-931C60489EF0}"/>
      </w:docPartPr>
      <w:docPartBody>
        <w:p w:rsidR="00796D6E" w:rsidRDefault="004857B4" w:rsidP="004857B4">
          <w:pPr>
            <w:pStyle w:val="097B9769E4E84BD6A46EB6C6B2712A1D1"/>
          </w:pPr>
          <w:r w:rsidRPr="00C17CE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0927957BF0F486A9EF773B6C9A0DB6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DE897FE-757D-475A-9513-0C7DCFEF604E}"/>
      </w:docPartPr>
      <w:docPartBody>
        <w:p w:rsidR="00A76AA1" w:rsidRDefault="004857B4" w:rsidP="004857B4">
          <w:pPr>
            <w:pStyle w:val="70927957BF0F486A9EF773B6C9A0DB6B"/>
          </w:pPr>
          <w:r w:rsidRPr="0081187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E9292521B404AA48FA53595D144F58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1C9C074-CBD6-44FF-9B1A-C57D60C810E2}"/>
      </w:docPartPr>
      <w:docPartBody>
        <w:p w:rsidR="00A76AA1" w:rsidRDefault="004857B4" w:rsidP="004857B4">
          <w:pPr>
            <w:pStyle w:val="2E9292521B404AA48FA53595D144F588"/>
          </w:pPr>
          <w:r w:rsidRPr="0081187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3CA8C743FE24846950D50CB53850A5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2BDE2B8-41BD-445F-962C-8CCC8D355594}"/>
      </w:docPartPr>
      <w:docPartBody>
        <w:p w:rsidR="00A76AA1" w:rsidRDefault="004857B4" w:rsidP="004857B4">
          <w:pPr>
            <w:pStyle w:val="03CA8C743FE24846950D50CB53850A56"/>
          </w:pPr>
          <w:r w:rsidRPr="0081187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3DD70243AC6432CA6E5B75A73D9574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E2343C9-04EB-4F54-B84B-6AAC72083D48}"/>
      </w:docPartPr>
      <w:docPartBody>
        <w:p w:rsidR="00A76AA1" w:rsidRDefault="004857B4" w:rsidP="004857B4">
          <w:pPr>
            <w:pStyle w:val="03DD70243AC6432CA6E5B75A73D95747"/>
          </w:pPr>
          <w:r w:rsidRPr="00811876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90E"/>
    <w:rsid w:val="000441B5"/>
    <w:rsid w:val="000662ED"/>
    <w:rsid w:val="000663C0"/>
    <w:rsid w:val="00084BE5"/>
    <w:rsid w:val="000C1566"/>
    <w:rsid w:val="000E34B3"/>
    <w:rsid w:val="00194589"/>
    <w:rsid w:val="001B027A"/>
    <w:rsid w:val="002A60DC"/>
    <w:rsid w:val="002D446B"/>
    <w:rsid w:val="003D1887"/>
    <w:rsid w:val="003F5279"/>
    <w:rsid w:val="00421340"/>
    <w:rsid w:val="004857B4"/>
    <w:rsid w:val="00491F53"/>
    <w:rsid w:val="00582597"/>
    <w:rsid w:val="005A1546"/>
    <w:rsid w:val="00604ED7"/>
    <w:rsid w:val="006444CC"/>
    <w:rsid w:val="00713F62"/>
    <w:rsid w:val="00736C88"/>
    <w:rsid w:val="00796D6E"/>
    <w:rsid w:val="007E24E6"/>
    <w:rsid w:val="007F324A"/>
    <w:rsid w:val="00803BF3"/>
    <w:rsid w:val="00912977"/>
    <w:rsid w:val="00916E15"/>
    <w:rsid w:val="009378D8"/>
    <w:rsid w:val="00A76AA1"/>
    <w:rsid w:val="00AD0D7A"/>
    <w:rsid w:val="00CD2629"/>
    <w:rsid w:val="00E2290E"/>
    <w:rsid w:val="00EA551B"/>
    <w:rsid w:val="00EB27CC"/>
    <w:rsid w:val="00ED7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val="fr-FR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Pr>
      <w:rFonts w:asciiTheme="majorHAnsi" w:eastAsiaTheme="minorHAnsi" w:hAnsiTheme="majorHAnsi"/>
      <w:b/>
      <w:sz w:val="28"/>
      <w:szCs w:val="28"/>
      <w:lang w:val="fr-FR" w:eastAsia="en-US"/>
    </w:rPr>
  </w:style>
  <w:style w:type="character" w:styleId="Textedelespacerserv">
    <w:name w:val="Placeholder Text"/>
    <w:basedOn w:val="Policepardfaut"/>
    <w:uiPriority w:val="99"/>
    <w:semiHidden/>
    <w:rsid w:val="004857B4"/>
    <w:rPr>
      <w:color w:val="808080"/>
    </w:rPr>
  </w:style>
  <w:style w:type="paragraph" w:customStyle="1" w:styleId="70927957BF0F486A9EF773B6C9A0DB6B">
    <w:name w:val="70927957BF0F486A9EF773B6C9A0DB6B"/>
    <w:rsid w:val="004857B4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  <w:lang w:val="fr-FR" w:eastAsia="en-US"/>
    </w:rPr>
  </w:style>
  <w:style w:type="paragraph" w:customStyle="1" w:styleId="2E9292521B404AA48FA53595D144F588">
    <w:name w:val="2E9292521B404AA48FA53595D144F588"/>
    <w:rsid w:val="004857B4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  <w:lang w:val="fr-FR" w:eastAsia="en-US"/>
    </w:rPr>
  </w:style>
  <w:style w:type="paragraph" w:customStyle="1" w:styleId="03CA8C743FE24846950D50CB53850A56">
    <w:name w:val="03CA8C743FE24846950D50CB53850A56"/>
    <w:rsid w:val="004857B4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  <w:lang w:val="fr-FR" w:eastAsia="en-US"/>
    </w:rPr>
  </w:style>
  <w:style w:type="paragraph" w:customStyle="1" w:styleId="EF4995A83E9A41D0AD9BC7E3F2267D61">
    <w:name w:val="EF4995A83E9A41D0AD9BC7E3F2267D61"/>
    <w:rsid w:val="004857B4"/>
    <w:pPr>
      <w:spacing w:before="120" w:after="0" w:line="240" w:lineRule="auto"/>
      <w:ind w:left="346"/>
    </w:pPr>
    <w:rPr>
      <w:rFonts w:eastAsiaTheme="minorHAnsi"/>
      <w:sz w:val="28"/>
      <w:szCs w:val="28"/>
      <w:lang w:val="fr-FR" w:eastAsia="en-US"/>
    </w:rPr>
  </w:style>
  <w:style w:type="paragraph" w:customStyle="1" w:styleId="EF5F94A826DF4690861C0E04DB0C50CC1">
    <w:name w:val="EF5F94A826DF4690861C0E04DB0C50CC1"/>
    <w:rsid w:val="004857B4"/>
    <w:pPr>
      <w:spacing w:before="200" w:after="200" w:line="271" w:lineRule="auto"/>
    </w:pPr>
    <w:rPr>
      <w:rFonts w:eastAsiaTheme="minorHAnsi"/>
      <w:sz w:val="28"/>
      <w:szCs w:val="28"/>
      <w:lang w:val="fr-FR" w:eastAsia="en-US"/>
    </w:rPr>
  </w:style>
  <w:style w:type="paragraph" w:customStyle="1" w:styleId="55BE24D61DD34D81B36536D709BFC9E4">
    <w:name w:val="55BE24D61DD34D81B36536D709BFC9E4"/>
    <w:rsid w:val="004857B4"/>
    <w:pPr>
      <w:spacing w:before="120" w:after="0" w:line="240" w:lineRule="auto"/>
      <w:ind w:left="346"/>
    </w:pPr>
    <w:rPr>
      <w:rFonts w:eastAsiaTheme="minorHAnsi"/>
      <w:sz w:val="28"/>
      <w:szCs w:val="28"/>
      <w:lang w:val="fr-FR" w:eastAsia="en-US"/>
    </w:rPr>
  </w:style>
  <w:style w:type="paragraph" w:customStyle="1" w:styleId="31AF04FAD038472C8D2938EB67F9AC041">
    <w:name w:val="31AF04FAD038472C8D2938EB67F9AC041"/>
    <w:rsid w:val="004857B4"/>
    <w:pPr>
      <w:spacing w:before="200" w:after="200" w:line="271" w:lineRule="auto"/>
    </w:pPr>
    <w:rPr>
      <w:rFonts w:eastAsiaTheme="minorHAnsi"/>
      <w:sz w:val="28"/>
      <w:szCs w:val="28"/>
      <w:lang w:val="fr-FR" w:eastAsia="en-US"/>
    </w:rPr>
  </w:style>
  <w:style w:type="paragraph" w:customStyle="1" w:styleId="097B9769E4E84BD6A46EB6C6B2712A1D1">
    <w:name w:val="097B9769E4E84BD6A46EB6C6B2712A1D1"/>
    <w:rsid w:val="004857B4"/>
    <w:pPr>
      <w:spacing w:before="200" w:after="200" w:line="271" w:lineRule="auto"/>
    </w:pPr>
    <w:rPr>
      <w:rFonts w:eastAsiaTheme="minorHAnsi"/>
      <w:sz w:val="28"/>
      <w:szCs w:val="28"/>
      <w:lang w:val="fr-FR" w:eastAsia="en-US"/>
    </w:rPr>
  </w:style>
  <w:style w:type="paragraph" w:customStyle="1" w:styleId="03DD70243AC6432CA6E5B75A73D95747">
    <w:name w:val="03DD70243AC6432CA6E5B75A73D95747"/>
    <w:rsid w:val="004857B4"/>
    <w:pPr>
      <w:spacing w:before="200" w:after="200" w:line="271" w:lineRule="auto"/>
    </w:pPr>
    <w:rPr>
      <w:rFonts w:eastAsiaTheme="minorHAnsi"/>
      <w:sz w:val="28"/>
      <w:szCs w:val="28"/>
      <w:lang w:val="fr-FR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5C8BDD8D611941AE57E34ACA221EE4" ma:contentTypeVersion="17" ma:contentTypeDescription="Crée un document." ma:contentTypeScope="" ma:versionID="4dfa1611a047c15cea14d9eb4e45400c">
  <xsd:schema xmlns:xsd="http://www.w3.org/2001/XMLSchema" xmlns:xs="http://www.w3.org/2001/XMLSchema" xmlns:p="http://schemas.microsoft.com/office/2006/metadata/properties" xmlns:ns2="c7270cf1-2421-458b-ae67-df8632a2f47c" xmlns:ns3="6e6eb7a5-14a8-420b-a756-3136dd551af2" targetNamespace="http://schemas.microsoft.com/office/2006/metadata/properties" ma:root="true" ma:fieldsID="62617f5322b3a1fcab0ec6f5896f4bb5" ns2:_="" ns3:_="">
    <xsd:import namespace="c7270cf1-2421-458b-ae67-df8632a2f47c"/>
    <xsd:import namespace="6e6eb7a5-14a8-420b-a756-3136dd551af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Date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270cf1-2421-458b-ae67-df8632a2f47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89369838-62b6-4a6a-afde-ab377c9b0b7e}" ma:internalName="TaxCatchAll" ma:showField="CatchAllData" ma:web="c7270cf1-2421-458b-ae67-df8632a2f47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6eb7a5-14a8-420b-a756-3136dd551a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" ma:index="20" nillable="true" ma:displayName="Date" ma:format="DateOnly" ma:internalName="Date">
      <xsd:simpleType>
        <xsd:restriction base="dms:DateTim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alises d’images" ma:readOnly="false" ma:fieldId="{5cf76f15-5ced-4ddc-b409-7134ff3c332f}" ma:taxonomyMulti="true" ma:sspId="a0c8fc05-cdb3-42d2-a3cc-34f58cbe24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e6eb7a5-14a8-420b-a756-3136dd551af2">
      <Terms xmlns="http://schemas.microsoft.com/office/infopath/2007/PartnerControls"/>
    </lcf76f155ced4ddcb4097134ff3c332f>
    <TaxCatchAll xmlns="c7270cf1-2421-458b-ae67-df8632a2f47c" xsi:nil="true"/>
    <Date xmlns="6e6eb7a5-14a8-420b-a756-3136dd551af2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15B23F0-4035-47C3-9634-53867D4F900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9A7B1E3-6292-436B-AF37-844C4AD09B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270cf1-2421-458b-ae67-df8632a2f47c"/>
    <ds:schemaRef ds:uri="6e6eb7a5-14a8-420b-a756-3136dd551a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schemas.microsoft.com/office/infopath/2007/PartnerControls"/>
    <ds:schemaRef ds:uri="6e6eb7a5-14a8-420b-a756-3136dd551af2"/>
    <ds:schemaRef ds:uri="c7270cf1-2421-458b-ae67-df8632a2f47c"/>
  </ds:schemaRefs>
</ds:datastoreItem>
</file>

<file path=customXml/itemProps4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d’inscription repas</Template>
  <TotalTime>0</TotalTime>
  <Pages>1</Pages>
  <Words>213</Words>
  <Characters>1175</Characters>
  <Application>Microsoft Office Word</Application>
  <DocSecurity>0</DocSecurity>
  <Lines>9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2021-02-11T18:14:00Z</dcterms:created>
  <dcterms:modified xsi:type="dcterms:W3CDTF">2022-07-14T16:47:00Z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0x010100F95C8BDD8D611941AE57E34ACA221EE4</vt:lpwstr>
  </property>
</Properties>
</file>