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86" w:rsidRDefault="00C61CBA"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64" o:spid="_x0000_s2120" type="#_x0000_t202" style="position:absolute;margin-left:544.05pt;margin-top:-13.75pt;width:71.25pt;height:77.2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" fillcolor="white [3201]" stroked="f" strokeweight=".5pt">
            <v:textbox>
              <w:txbxContent>
                <w:p w:rsidR="009767AF" w:rsidRDefault="004F21A9"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676275" cy="838200"/>
                        <wp:effectExtent l="19050" t="0" r="9525" b="0"/>
                        <wp:docPr id="1302496565" name="Image 1302496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16du="http://schemas.microsoft.com/office/word/2023/wordml/word16du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835" cy="848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68" o:spid="_x0000_s2112" type="#_x0000_t202" style="position:absolute;margin-left:281.5pt;margin-top:6.5pt;width:192.75pt;height:67.5pt;z-index:251731968;visibility:visible;mso-width-relative:margin;mso-height-relative:margin" fillcolor="white [3201]" stroked="f" strokeweight=".5pt">
            <v:textbox>
              <w:txbxContent>
                <w:p w:rsidR="006B29B5" w:rsidRPr="00A1543C" w:rsidRDefault="00A821ED" w:rsidP="006B29B5">
                  <w:pPr>
                    <w:jc w:val="center"/>
                    <w:rPr>
                      <w:color w:val="FF0000"/>
                      <w:sz w:val="36"/>
                      <w:szCs w:val="36"/>
                      <w:lang w:val="fr-CA"/>
                    </w:rPr>
                  </w:pPr>
                  <w:r w:rsidRPr="00A1543C">
                    <w:rPr>
                      <w:color w:val="FF0000"/>
                      <w:sz w:val="36"/>
                      <w:szCs w:val="36"/>
                      <w:lang w:val="fr-CA"/>
                    </w:rPr>
                    <w:t>Membres du</w:t>
                  </w:r>
                </w:p>
                <w:p w:rsidR="006B29B5" w:rsidRPr="00A1543C" w:rsidRDefault="00194967" w:rsidP="00C625D2">
                  <w:pPr>
                    <w:jc w:val="center"/>
                    <w:rPr>
                      <w:color w:val="FF0000"/>
                      <w:sz w:val="36"/>
                      <w:szCs w:val="36"/>
                      <w:lang w:val="fr-CA"/>
                    </w:rPr>
                  </w:pPr>
                  <w:r w:rsidRPr="00A1543C">
                    <w:rPr>
                      <w:color w:val="FF0000"/>
                      <w:sz w:val="36"/>
                      <w:szCs w:val="36"/>
                      <w:lang w:val="fr-CA"/>
                    </w:rPr>
                    <w:t>C</w:t>
                  </w:r>
                  <w:r w:rsidR="00A821ED" w:rsidRPr="00A1543C">
                    <w:rPr>
                      <w:color w:val="FF0000"/>
                      <w:sz w:val="36"/>
                      <w:szCs w:val="36"/>
                      <w:lang w:val="fr-CA"/>
                    </w:rPr>
                    <w:t>onseil</w:t>
                  </w:r>
                  <w:r w:rsidR="006B29B5" w:rsidRPr="00A1543C">
                    <w:rPr>
                      <w:color w:val="FF0000"/>
                      <w:sz w:val="36"/>
                      <w:szCs w:val="36"/>
                      <w:lang w:val="fr-CA"/>
                    </w:rPr>
                    <w:t>d’administration</w:t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66" o:spid="_x0000_s2119" type="#_x0000_t202" style="position:absolute;margin-left:271.75pt;margin-top:51pt;width:81pt;height:93.75pt;z-index:-251585536;visibility:visible;mso-position-vertical-relative:page;mso-width-relative:margin;mso-height-relative:margin" wrapcoords="-200 0 -200 21427 21600 21427 21600 0 -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" fillcolor="white [3201]" stroked="f" strokeweight=".5pt">
            <v:textbox>
              <w:txbxContent>
                <w:p w:rsidR="00A821ED" w:rsidRDefault="00A821ED"/>
              </w:txbxContent>
            </v:textbox>
            <w10:wrap type="through" anchory="page"/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rect id="Rectangle 7" o:spid="_x0000_s2118" style="position:absolute;margin-left:241.75pt;margin-top:18.75pt;width:249.45pt;height:448.5pt;z-index:251591680;visibility:visible;mso-wrap-distance-left:2.88pt;mso-wrap-distance-top:2.88pt;mso-wrap-distance-right:2.88pt;mso-wrap-distance-bottom:2.88pt;mso-position-vertical-relative:page" filled="f" stroked="f">
            <v:textbox inset="2.88pt,2.88pt,2.88pt,2.88pt"/>
            <w10:wrap anchory="page"/>
          </v:rect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32" o:spid="_x0000_s2117" style="position:absolute;z-index:251684864;visibility:visible;mso-wrap-distance-left:2.88pt;mso-wrap-distance-top:2.88pt;mso-wrap-distance-right:2.88pt;mso-wrap-distance-bottom:2.88pt;mso-position-vertical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31" o:spid="_x0000_s2116" style="position:absolute;z-index:251682816;visibility:visible;mso-wrap-distance-left:2.88pt;mso-wrap-distance-top:2.88pt;mso-wrap-distance-right:2.88pt;mso-wrap-distance-bottom:2.88pt;mso-position-vertical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0" o:spid="_x0000_s2115" type="#_x0000_t202" style="position:absolute;margin-left:1026.1pt;margin-top:155.35pt;width:166.5pt;height:157.5pt;z-index:251680768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Ze4gEAALcDAAAOAAAAZHJzL2Uyb0RvYy54bWysU8tu2zAQvBfoPxC817Kc2i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" filled="f" fillcolor="#fffffe" stroked="f" strokecolor="#212120" insetpen="t">
            <v:textbox inset="2.88pt,2.88pt,2.88pt,2.88pt">
              <w:txbxContent>
                <w:p w:rsidR="00D75908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bidi="fr-FR"/>
                    </w:rPr>
                    <w:t>Congue nihil imperdietdoming id quod mazimplacerat facer minimveniam ut wisienim ad minimeniam, quis erat nostruexe</w:t>
                  </w:r>
                </w:p>
                <w:p w:rsidR="00D75908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bidi="fr-FR"/>
                    </w:rPr>
                    <w:t>rcitationullamcorpernostruexercitationullamcorper et iustoodiodignissim qui blanditpraesentlupta. Tummerdelenit</w:t>
                  </w:r>
                </w:p>
                <w:p w:rsidR="00D75908" w:rsidRPr="00C625D2" w:rsidRDefault="00D75908" w:rsidP="00D75908">
                  <w:pPr>
                    <w:widowControl w:val="0"/>
                    <w:spacing w:line="220" w:lineRule="exact"/>
                    <w:rPr>
                      <w:sz w:val="16"/>
                      <w:szCs w:val="16"/>
                      <w:lang w:val="fr-CA"/>
                    </w:rPr>
                  </w:pPr>
                  <w:r>
                    <w:rPr>
                      <w:sz w:val="16"/>
                      <w:szCs w:val="16"/>
                      <w:lang w:bidi="fr-FR"/>
                    </w:rPr>
                    <w:t xml:space="preserve">augue duis dolore te feugaitnullafacilisi. </w:t>
                  </w:r>
                  <w:r w:rsidRPr="00C625D2">
                    <w:rPr>
                      <w:sz w:val="16"/>
                      <w:szCs w:val="16"/>
                      <w:lang w:val="fr-CA" w:bidi="fr-FR"/>
                    </w:rPr>
                    <w:t>Con erattissectetueradipiscingelit, sed erat diam nonummynibh magna erat.</w:t>
                  </w:r>
                </w:p>
              </w:txbxContent>
            </v:textbox>
            <w10:wrap anchory="page"/>
          </v:shape>
        </w:pict>
      </w:r>
      <w:r w:rsidR="003915DD">
        <w:t>..</w:t>
      </w:r>
    </w:p>
    <w:p w:rsidR="00734486" w:rsidRDefault="00C61CBA"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23" o:spid="_x0000_s2109" type="#_x0000_t202" style="position:absolute;margin-left:523.7pt;margin-top:306.65pt;width:247.1pt;height:135.7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" fillcolor="white [3201]" stroked="f" strokeweight=".5pt">
            <v:textbox style="mso-next-textbox:#Zone de texte 23">
              <w:txbxContent>
                <w:p w:rsidR="0057325E" w:rsidRDefault="008D2664">
                  <w:r w:rsidRPr="008D2664"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2582636" cy="1589314"/>
                        <wp:effectExtent l="19050" t="0" r="8164" b="0"/>
                        <wp:docPr id="5" name="Image 11" descr="Chez Frig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hez Frig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363" cy="159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58" o:spid="_x0000_s2105" type="#_x0000_t202" style="position:absolute;margin-left:536.3pt;margin-top:121pt;width:231.8pt;height:135.4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" fillcolor="white [3201]" stroked="f" strokeweight=".5pt">
            <v:textbox style="mso-next-textbox:#Zone de texte 358">
              <w:txbxContent>
                <w:p w:rsidR="00D10AFC" w:rsidRPr="00B41CA5" w:rsidRDefault="00312793" w:rsidP="00B41CA5">
                  <w:r w:rsidRPr="00312793"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2667000" cy="1844040"/>
                        <wp:effectExtent l="19050" t="0" r="0" b="0"/>
                        <wp:docPr id="13" name="Image 7" descr="20250819_1904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50819_19041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619" cy="1842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79" o:spid="_x0000_s2113" type="#_x0000_t202" style="position:absolute;margin-left:256pt;margin-top:87pt;width:227.25pt;height:323.65pt;z-index:251734016;visibility:visible;mso-width-relative:margin;mso-height-relative:margin" fillcolor="white [3201]" stroked="f" strokeweight=".5pt">
            <v:textbox style="mso-next-textbox:#Zone de texte 379">
              <w:txbxContent>
                <w:p w:rsidR="00995C95" w:rsidRPr="00995C95" w:rsidRDefault="00AB291D" w:rsidP="00995C9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Robert Désilets</w:t>
                  </w:r>
                  <w:r w:rsidR="006B29B5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, Président</w:t>
                  </w:r>
                </w:p>
                <w:p w:rsidR="006B29B5" w:rsidRPr="00A1543C" w:rsidRDefault="006B29B5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  <w:r w:rsidRPr="00A1543C">
                    <w:rPr>
                      <w:b/>
                      <w:sz w:val="28"/>
                      <w:szCs w:val="28"/>
                      <w:lang w:val="fr-CA"/>
                    </w:rPr>
                    <w:t xml:space="preserve">(819) </w:t>
                  </w:r>
                  <w:r w:rsidR="00AB291D">
                    <w:rPr>
                      <w:b/>
                      <w:sz w:val="28"/>
                      <w:szCs w:val="28"/>
                      <w:lang w:val="fr-CA"/>
                    </w:rPr>
                    <w:t>228-9843</w:t>
                  </w:r>
                </w:p>
                <w:p w:rsidR="00B41CA5" w:rsidRDefault="00B41CA5" w:rsidP="00B41CA5">
                  <w:pPr>
                    <w:rPr>
                      <w:sz w:val="28"/>
                      <w:szCs w:val="28"/>
                      <w:lang w:val="fr-CA"/>
                    </w:rPr>
                  </w:pPr>
                </w:p>
                <w:p w:rsidR="006B29B5" w:rsidRPr="00995C95" w:rsidRDefault="00B41CA5" w:rsidP="00B41CA5">
                  <w:pPr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sz w:val="28"/>
                      <w:szCs w:val="28"/>
                      <w:lang w:val="fr-CA"/>
                    </w:rPr>
                    <w:t xml:space="preserve">   </w:t>
                  </w:r>
                  <w:r w:rsidR="004F21A9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Michel Deveault</w:t>
                  </w:r>
                  <w:r w:rsidR="006B29B5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, </w:t>
                  </w: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Vice-Président</w:t>
                  </w:r>
                </w:p>
                <w:p w:rsidR="006B29B5" w:rsidRPr="00A1543C" w:rsidRDefault="006B29B5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  <w:r w:rsidRPr="00A1543C">
                    <w:rPr>
                      <w:b/>
                      <w:sz w:val="28"/>
                      <w:szCs w:val="28"/>
                      <w:lang w:val="fr-CA"/>
                    </w:rPr>
                    <w:t xml:space="preserve">(819) </w:t>
                  </w:r>
                  <w:r w:rsidR="004F21A9" w:rsidRPr="00A1543C">
                    <w:rPr>
                      <w:b/>
                      <w:sz w:val="28"/>
                      <w:szCs w:val="28"/>
                      <w:lang w:val="fr-CA"/>
                    </w:rPr>
                    <w:t>228-3001</w:t>
                  </w:r>
                </w:p>
                <w:p w:rsidR="00995C95" w:rsidRPr="00A1543C" w:rsidRDefault="00995C95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</w:p>
                <w:p w:rsidR="006B29B5" w:rsidRPr="00995C95" w:rsidRDefault="008764E4" w:rsidP="00995C9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Mariette</w:t>
                  </w:r>
                  <w:r w:rsidRPr="008764E4"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 </w:t>
                  </w:r>
                  <w:r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Noël</w:t>
                  </w: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  </w:t>
                  </w:r>
                  <w:r w:rsidR="000E33F9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, Trésorier</w:t>
                  </w:r>
                </w:p>
                <w:p w:rsidR="000E33F9" w:rsidRPr="00A1543C" w:rsidRDefault="008764E4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>(819) 721-3052</w:t>
                  </w:r>
                </w:p>
                <w:p w:rsidR="00753033" w:rsidRDefault="00753033" w:rsidP="00753033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</w:p>
                <w:p w:rsidR="00753033" w:rsidRPr="00753033" w:rsidRDefault="00753033" w:rsidP="00753033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Poste à combler</w:t>
                  </w:r>
                  <w:r w:rsidR="00B41CA5"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 </w:t>
                  </w:r>
                  <w:r w:rsidR="00B41CA5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, </w:t>
                  </w:r>
                  <w:r w:rsidR="005C5485">
                    <w:rPr>
                      <w:b/>
                      <w:bCs/>
                      <w:sz w:val="28"/>
                      <w:szCs w:val="28"/>
                      <w:lang w:val="fr-CA"/>
                    </w:rPr>
                    <w:t>Secrétaire</w:t>
                  </w:r>
                </w:p>
                <w:p w:rsidR="00B41CA5" w:rsidRDefault="00B41CA5" w:rsidP="00B41CA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</w:p>
                <w:p w:rsidR="00B41CA5" w:rsidRPr="00995C95" w:rsidRDefault="00B41CA5" w:rsidP="00B41CA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Paul Haché, Administrateur</w:t>
                  </w:r>
                </w:p>
                <w:p w:rsidR="00B41CA5" w:rsidRPr="00A1543C" w:rsidRDefault="00B41CA5" w:rsidP="00B41CA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  <w:r w:rsidRPr="00A1543C">
                    <w:rPr>
                      <w:b/>
                      <w:sz w:val="28"/>
                      <w:szCs w:val="28"/>
                      <w:lang w:val="fr-CA"/>
                    </w:rPr>
                    <w:t>(819) 228-</w:t>
                  </w:r>
                  <w:r>
                    <w:rPr>
                      <w:b/>
                      <w:sz w:val="28"/>
                      <w:szCs w:val="28"/>
                      <w:lang w:val="fr-CA"/>
                    </w:rPr>
                    <w:t>1566</w:t>
                  </w:r>
                </w:p>
                <w:p w:rsidR="00995C95" w:rsidRPr="00A1543C" w:rsidRDefault="00995C95" w:rsidP="00B41CA5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</w:p>
                <w:p w:rsidR="00A1543C" w:rsidRDefault="008764E4" w:rsidP="00995C9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Jacques Baribeau </w:t>
                  </w:r>
                  <w:r w:rsidR="00A1543C">
                    <w:rPr>
                      <w:b/>
                      <w:bCs/>
                      <w:sz w:val="28"/>
                      <w:szCs w:val="28"/>
                      <w:lang w:val="fr-CA"/>
                    </w:rPr>
                    <w:t>,Administrateur</w:t>
                  </w:r>
                </w:p>
                <w:p w:rsidR="00FF13FB" w:rsidRPr="00995C95" w:rsidRDefault="00A1543C" w:rsidP="00995C9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(</w:t>
                  </w:r>
                  <w:r w:rsidR="00FF13FB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819</w:t>
                  </w: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>)</w:t>
                  </w:r>
                  <w:r w:rsidR="00FF13FB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-22</w:t>
                  </w:r>
                  <w:r w:rsidR="008764E4">
                    <w:rPr>
                      <w:b/>
                      <w:bCs/>
                      <w:sz w:val="28"/>
                      <w:szCs w:val="28"/>
                      <w:lang w:val="fr-CA"/>
                    </w:rPr>
                    <w:t>8</w:t>
                  </w:r>
                  <w:r w:rsidR="00FF13FB" w:rsidRPr="00995C95">
                    <w:rPr>
                      <w:b/>
                      <w:bCs/>
                      <w:sz w:val="28"/>
                      <w:szCs w:val="28"/>
                      <w:lang w:val="fr-CA"/>
                    </w:rPr>
                    <w:t>-</w:t>
                  </w:r>
                  <w:r w:rsidR="008764E4">
                    <w:rPr>
                      <w:b/>
                      <w:bCs/>
                      <w:sz w:val="28"/>
                      <w:szCs w:val="28"/>
                      <w:lang w:val="fr-CA"/>
                    </w:rPr>
                    <w:t>2106</w:t>
                  </w:r>
                </w:p>
                <w:p w:rsidR="00995C95" w:rsidRDefault="00995C95" w:rsidP="00995C95">
                  <w:pPr>
                    <w:jc w:val="center"/>
                    <w:rPr>
                      <w:sz w:val="28"/>
                      <w:szCs w:val="28"/>
                      <w:lang w:val="fr-CA"/>
                    </w:rPr>
                  </w:pPr>
                </w:p>
                <w:p w:rsidR="00FF13FB" w:rsidRPr="00995C95" w:rsidRDefault="00DA2296" w:rsidP="00995C95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CA"/>
                    </w:rPr>
                    <w:t xml:space="preserve">Gérard Durand </w:t>
                  </w:r>
                  <w:r w:rsidR="00A1543C">
                    <w:rPr>
                      <w:b/>
                      <w:bCs/>
                      <w:sz w:val="28"/>
                      <w:szCs w:val="28"/>
                      <w:lang w:val="fr-CA"/>
                    </w:rPr>
                    <w:t>Administrateur</w:t>
                  </w:r>
                </w:p>
                <w:p w:rsidR="00FF13FB" w:rsidRPr="00A1543C" w:rsidRDefault="00A1543C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  <w:r w:rsidRPr="00A1543C">
                    <w:rPr>
                      <w:b/>
                      <w:sz w:val="28"/>
                      <w:szCs w:val="28"/>
                      <w:lang w:val="fr-CA"/>
                    </w:rPr>
                    <w:t>(819)228-3307</w:t>
                  </w:r>
                </w:p>
                <w:p w:rsidR="000E33F9" w:rsidRPr="00B326C9" w:rsidRDefault="000E33F9" w:rsidP="00995C95">
                  <w:pPr>
                    <w:jc w:val="center"/>
                    <w:rPr>
                      <w:sz w:val="28"/>
                      <w:szCs w:val="28"/>
                      <w:lang w:val="fr-CA"/>
                    </w:rPr>
                  </w:pPr>
                </w:p>
                <w:p w:rsidR="00FF13FB" w:rsidRPr="00B326C9" w:rsidRDefault="00FF13FB" w:rsidP="00995C95">
                  <w:pPr>
                    <w:jc w:val="center"/>
                    <w:rPr>
                      <w:sz w:val="28"/>
                      <w:szCs w:val="28"/>
                      <w:lang w:val="fr-CA"/>
                    </w:rPr>
                  </w:pP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8" o:spid="_x0000_s2114" type="#_x0000_t202" style="position:absolute;margin-left:21.1pt;margin-top:146.5pt;width:186.05pt;height:244.25pt;z-index:251744256;visibility:visible;mso-width-relative:margin;mso-height-relative:margin" fillcolor="white [3201]" stroked="f" strokeweight=".5pt">
            <v:textbox style="mso-next-textbox:#Zone de texte 8">
              <w:txbxContent>
                <w:p w:rsidR="00B41CA5" w:rsidRDefault="00B41CA5" w:rsidP="00995C9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u w:val="single"/>
                      <w:lang w:val="fr-CA"/>
                    </w:rPr>
                  </w:pPr>
                </w:p>
                <w:p w:rsidR="00694BDC" w:rsidRPr="00560E41" w:rsidRDefault="00995C95" w:rsidP="00995C9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u w:val="single"/>
                      <w:lang w:val="fr-CA"/>
                    </w:rPr>
                  </w:pPr>
                  <w:r w:rsidRPr="00560E41">
                    <w:rPr>
                      <w:b/>
                      <w:color w:val="FF0000"/>
                      <w:sz w:val="28"/>
                      <w:szCs w:val="28"/>
                      <w:u w:val="single"/>
                      <w:lang w:val="fr-CA"/>
                    </w:rPr>
                    <w:t xml:space="preserve">Personnes </w:t>
                  </w:r>
                  <w:r w:rsidR="00C75D48" w:rsidRPr="00560E41">
                    <w:rPr>
                      <w:b/>
                      <w:color w:val="FF0000"/>
                      <w:sz w:val="28"/>
                      <w:szCs w:val="28"/>
                      <w:u w:val="single"/>
                      <w:lang w:val="fr-CA"/>
                    </w:rPr>
                    <w:t>R</w:t>
                  </w:r>
                  <w:r w:rsidR="00694BDC" w:rsidRPr="00560E41">
                    <w:rPr>
                      <w:b/>
                      <w:color w:val="FF0000"/>
                      <w:sz w:val="28"/>
                      <w:szCs w:val="28"/>
                      <w:u w:val="single"/>
                      <w:lang w:val="fr-CA"/>
                    </w:rPr>
                    <w:t>esponsables :</w:t>
                  </w:r>
                </w:p>
                <w:p w:rsidR="00694BDC" w:rsidRPr="00560E41" w:rsidRDefault="00694BDC" w:rsidP="00995C95">
                  <w:pPr>
                    <w:jc w:val="center"/>
                    <w:rPr>
                      <w:b/>
                      <w:sz w:val="28"/>
                      <w:szCs w:val="28"/>
                      <w:lang w:val="fr-CA"/>
                    </w:rPr>
                  </w:pPr>
                </w:p>
                <w:p w:rsidR="00694BDC" w:rsidRPr="00B41CA5" w:rsidRDefault="00694BDC" w:rsidP="00B41CA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 xml:space="preserve">Billet pour les </w:t>
                  </w:r>
                  <w:r w:rsidR="00C75D48" w:rsidRPr="00560E41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>R</w:t>
                  </w:r>
                  <w:r w:rsidRPr="00560E41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>epas :</w:t>
                  </w:r>
                </w:p>
                <w:p w:rsidR="00B41CA5" w:rsidRDefault="00B41CA5" w:rsidP="00B41CA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Madeleine Bergeron</w:t>
                  </w:r>
                </w:p>
                <w:p w:rsidR="00B41CA5" w:rsidRDefault="00B41CA5" w:rsidP="00B41CA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</w:p>
                <w:p w:rsidR="00694BDC" w:rsidRPr="00B41CA5" w:rsidRDefault="00C75D48" w:rsidP="00B41CA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>Brunch Déjeuner</w:t>
                  </w:r>
                </w:p>
                <w:p w:rsidR="00694BDC" w:rsidRPr="00560E41" w:rsidRDefault="008554EE" w:rsidP="00995C9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Gérard Durand</w:t>
                  </w:r>
                </w:p>
                <w:p w:rsidR="00565CAA" w:rsidRPr="00560E41" w:rsidRDefault="00565CAA" w:rsidP="00415F32">
                  <w:pPr>
                    <w:rPr>
                      <w:b/>
                      <w:lang w:val="fr-CA"/>
                    </w:rPr>
                  </w:pPr>
                </w:p>
                <w:p w:rsidR="00694BDC" w:rsidRPr="00560E41" w:rsidRDefault="00694BDC" w:rsidP="00995C95">
                  <w:pPr>
                    <w:jc w:val="center"/>
                    <w:rPr>
                      <w:b/>
                      <w:noProof/>
                      <w:color w:val="FF0000"/>
                    </w:rPr>
                  </w:pPr>
                  <w:r w:rsidRPr="00560E41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>Baseball Poche</w:t>
                  </w:r>
                  <w:r w:rsidRPr="00560E41">
                    <w:rPr>
                      <w:b/>
                      <w:color w:val="FF0000"/>
                      <w:sz w:val="24"/>
                      <w:szCs w:val="24"/>
                      <w:lang w:val="fr-CA"/>
                    </w:rPr>
                    <w:t> :</w:t>
                  </w:r>
                </w:p>
                <w:p w:rsidR="008554EE" w:rsidRPr="00560E41" w:rsidRDefault="008554EE" w:rsidP="00995C95">
                  <w:pPr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560E41">
                    <w:rPr>
                      <w:b/>
                      <w:noProof/>
                      <w:sz w:val="24"/>
                      <w:szCs w:val="24"/>
                    </w:rPr>
                    <w:t>Gérard Durand</w:t>
                  </w:r>
                </w:p>
                <w:p w:rsidR="008554EE" w:rsidRPr="00B41CA5" w:rsidRDefault="008554EE" w:rsidP="00995C9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B41CA5">
                    <w:rPr>
                      <w:b/>
                      <w:noProof/>
                      <w:sz w:val="24"/>
                      <w:szCs w:val="24"/>
                      <w:lang w:val="fr-CA"/>
                    </w:rPr>
                    <w:t>Paul Haché</w:t>
                  </w:r>
                </w:p>
                <w:p w:rsidR="00694BDC" w:rsidRPr="00B41CA5" w:rsidRDefault="00694BDC" w:rsidP="00995C95">
                  <w:pPr>
                    <w:jc w:val="center"/>
                    <w:rPr>
                      <w:b/>
                      <w:lang w:val="fr-CA"/>
                    </w:rPr>
                  </w:pPr>
                </w:p>
                <w:p w:rsidR="00694BDC" w:rsidRPr="00B41CA5" w:rsidRDefault="00236574" w:rsidP="00995C95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</w:pPr>
                  <w:r w:rsidRPr="00B41CA5"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  <w:t>Bingo:</w:t>
                  </w:r>
                </w:p>
                <w:p w:rsidR="00DA4F93" w:rsidRPr="00B41CA5" w:rsidRDefault="00236574" w:rsidP="00995C95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B41CA5">
                    <w:rPr>
                      <w:b/>
                      <w:sz w:val="24"/>
                      <w:szCs w:val="24"/>
                      <w:lang w:val="fr-CA"/>
                    </w:rPr>
                    <w:t>Paul Haché</w:t>
                  </w:r>
                </w:p>
                <w:p w:rsidR="00DA4F93" w:rsidRPr="00B41CA5" w:rsidRDefault="00DA4F93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92" o:spid="_x0000_s2107" type="#_x0000_t202" style="position:absolute;margin-left:-22.25pt;margin-top:415pt;width:243.15pt;height:105.85pt;z-index:251736064;visibility:visible;mso-width-relative:margin;mso-height-relative:margin" fillcolor="white [3201]" stroked="f" strokeweight=".5pt">
            <v:textbox style="mso-next-textbox:#Zone de texte 392">
              <w:txbxContent>
                <w:p w:rsidR="00A05C15" w:rsidRDefault="008D2664">
                  <w:r w:rsidRPr="008D2664"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2876550" cy="1257300"/>
                        <wp:effectExtent l="19050" t="0" r="0" b="0"/>
                        <wp:docPr id="4" name="Image 1751446189" descr="Député Circonscription de Maskinongé - Votre Entou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éputé Circonscription de Maskinongé - Votre Entou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du="http://schemas.microsoft.com/office/word/2023/wordml/word16du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009" cy="1263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24" o:spid="_x0000_s2121" type="#_x0000_t202" style="position:absolute;margin-left:610.35pt;margin-top:38.25pt;width:146pt;height:61.5pt;z-index:251674624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" filled="f" fillcolor="#fffffe" stroked="f" strokecolor="#212120" insetpen="t">
            <v:textbox style="mso-next-textbox:#Zone de texte 24" inset="2.88pt,2.88pt,2.88pt,2.88pt">
              <w:txbxContent>
                <w:p w:rsidR="00D75908" w:rsidRPr="00194967" w:rsidRDefault="00E81C76" w:rsidP="00634895">
                  <w:pPr>
                    <w:widowControl w:val="0"/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 xml:space="preserve">   </w:t>
                  </w:r>
                  <w:r w:rsidR="00634895" w:rsidRPr="00194967"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>FADOQ DE LOUISEVILLE</w:t>
                  </w:r>
                </w:p>
                <w:p w:rsidR="00634895" w:rsidRPr="00E81C76" w:rsidRDefault="00E81C76" w:rsidP="00634895">
                  <w:pPr>
                    <w:widowControl w:val="0"/>
                    <w:rPr>
                      <w:rFonts w:ascii="Arial Nova" w:hAnsi="Arial Nova" w:cs="Arial"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 xml:space="preserve">   </w:t>
                  </w:r>
                  <w:r w:rsidR="00634895" w:rsidRPr="00194967"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 xml:space="preserve">50, AVE </w:t>
                  </w:r>
                  <w:r w:rsidR="00634895" w:rsidRPr="00E81C76">
                    <w:rPr>
                      <w:rFonts w:ascii="Arial Nova" w:hAnsi="Arial Nova" w:cs="Arial"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>SAINT-LAURENT</w:t>
                  </w:r>
                </w:p>
                <w:p w:rsidR="00634895" w:rsidRPr="00194967" w:rsidRDefault="00E81C76" w:rsidP="00634895">
                  <w:pPr>
                    <w:widowControl w:val="0"/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="Arial Nova" w:hAnsi="Arial Nova" w:cs="Arial"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 xml:space="preserve">   </w:t>
                  </w:r>
                  <w:r w:rsidR="00634895" w:rsidRPr="00E81C76">
                    <w:rPr>
                      <w:rFonts w:ascii="Arial Nova" w:hAnsi="Arial Nova" w:cs="Arial"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>LO</w:t>
                  </w:r>
                  <w:r w:rsidR="00634895" w:rsidRPr="00194967"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>UISEVILLE, QUÉBEC</w:t>
                  </w:r>
                </w:p>
                <w:p w:rsidR="00634895" w:rsidRPr="00194967" w:rsidRDefault="00E81C76" w:rsidP="00634895">
                  <w:pPr>
                    <w:widowControl w:val="0"/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</w:pPr>
                  <w:r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 xml:space="preserve">   </w:t>
                  </w:r>
                  <w:r w:rsidR="00634895" w:rsidRPr="00194967">
                    <w:rPr>
                      <w:rFonts w:ascii="Arial Nova" w:hAnsi="Arial Nova" w:cs="Arial"/>
                      <w:i/>
                      <w:iCs/>
                      <w:color w:val="auto"/>
                      <w:w w:val="80"/>
                      <w:sz w:val="24"/>
                      <w:szCs w:val="24"/>
                      <w:lang w:val="fr-CA"/>
                    </w:rPr>
                    <w:t>J5V 2J1</w:t>
                  </w:r>
                </w:p>
                <w:p w:rsidR="00634895" w:rsidRPr="00634895" w:rsidRDefault="00634895" w:rsidP="00034552">
                  <w:pPr>
                    <w:widowControl w:val="0"/>
                    <w:spacing w:line="480" w:lineRule="exact"/>
                    <w:rPr>
                      <w:rFonts w:ascii="Arial" w:hAnsi="Arial" w:cs="Arial"/>
                      <w:i/>
                      <w:iCs/>
                      <w:color w:val="7A6F30"/>
                      <w:w w:val="80"/>
                      <w:sz w:val="24"/>
                      <w:szCs w:val="24"/>
                      <w:lang w:val="fr-CA"/>
                    </w:rPr>
                  </w:pPr>
                </w:p>
              </w:txbxContent>
            </v:textbox>
            <w10:wrap anchory="page"/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60" o:spid="_x0000_s2108" type="#_x0000_t202" style="position:absolute;margin-left:6.55pt;margin-top:17.5pt;width:222.45pt;height:129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" fillcolor="white [3201]" stroked="f" strokeweight=".5pt">
            <v:textbox style="mso-next-textbox:#Zone de texte 360">
              <w:txbxContent>
                <w:p w:rsidR="00D10AFC" w:rsidRDefault="009767AF"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3333750" cy="1342368"/>
                        <wp:effectExtent l="19050" t="0" r="0" b="0"/>
                        <wp:docPr id="292" name="Imag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6du="http://schemas.microsoft.com/office/word/2023/wordml/word16du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3423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62" o:spid="_x0000_s2104" type="#_x0000_t202" style="position:absolute;margin-left:560.5pt;margin-top:431.8pt;width:189.4pt;height:119.2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" fillcolor="white [3201]" stroked="f" strokeweight=".5pt">
            <v:textbox style="mso-next-textbox:#Zone de texte 362">
              <w:txbxContent>
                <w:p w:rsidR="00AB7BED" w:rsidRDefault="00AB7BED"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1962112" cy="1152525"/>
                        <wp:effectExtent l="19050" t="0" r="38" b="0"/>
                        <wp:docPr id="390" name="Image 390" descr="Louiseville - Accueillante de na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Louiseville - Accueillante de na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352" cy="1169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76" o:spid="_x0000_s2111" type="#_x0000_t202" style="position:absolute;margin-left:291.25pt;margin-top:45.35pt;width:177pt;height:66.85pt;z-index:251732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" fillcolor="white [3201]" stroked="f" strokeweight=".5pt">
            <v:textbox style="mso-next-textbox:#Zone de texte 376">
              <w:txbxContent>
                <w:p w:rsidR="006B29B5" w:rsidRPr="007945B1" w:rsidRDefault="006B29B5" w:rsidP="006B29B5">
                  <w:pPr>
                    <w:jc w:val="center"/>
                    <w:rPr>
                      <w:color w:val="auto"/>
                      <w:sz w:val="40"/>
                      <w:szCs w:val="40"/>
                      <w:lang w:val="fr-CA"/>
                    </w:rPr>
                  </w:pPr>
                  <w:r w:rsidRPr="007945B1">
                    <w:rPr>
                      <w:color w:val="auto"/>
                      <w:sz w:val="40"/>
                      <w:szCs w:val="40"/>
                      <w:lang w:val="fr-CA"/>
                    </w:rPr>
                    <w:t>202</w:t>
                  </w:r>
                  <w:r w:rsidR="00E81C76">
                    <w:rPr>
                      <w:color w:val="auto"/>
                      <w:sz w:val="40"/>
                      <w:szCs w:val="40"/>
                      <w:lang w:val="fr-CA"/>
                    </w:rPr>
                    <w:t>5</w:t>
                  </w:r>
                  <w:r w:rsidRPr="007945B1">
                    <w:rPr>
                      <w:color w:val="auto"/>
                      <w:sz w:val="40"/>
                      <w:szCs w:val="40"/>
                      <w:lang w:val="fr-CA"/>
                    </w:rPr>
                    <w:t xml:space="preserve"> – 202</w:t>
                  </w:r>
                  <w:r w:rsidR="00E81C76">
                    <w:rPr>
                      <w:color w:val="auto"/>
                      <w:sz w:val="40"/>
                      <w:szCs w:val="40"/>
                      <w:lang w:val="fr-CA"/>
                    </w:rPr>
                    <w:t>6</w:t>
                  </w:r>
                </w:p>
                <w:p w:rsidR="006B29B5" w:rsidRDefault="006B29B5"/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1" o:spid="_x0000_s2110" type="#_x0000_t202" style="position:absolute;margin-left:256pt;margin-top:427pt;width:252pt;height:92.2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" fillcolor="white [3201]" stroked="f" strokeweight=".5pt">
            <v:textbox style="mso-next-textbox:#Zone de texte 1">
              <w:txbxContent>
                <w:p w:rsidR="00DC3E3C" w:rsidRDefault="00D07FF8"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2899410" cy="1103618"/>
                        <wp:effectExtent l="19050" t="0" r="0" b="0"/>
                        <wp:docPr id="788403904" name="Image 788403904" descr="Yves Perron Député de Berthier Maskinongé - Notre Entour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Yves Perron Député de Berthier Maskinongé - Notre Entour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921" cy="1112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47" o:spid="_x0000_s2106" type="#_x0000_t202" style="position:absolute;margin-left:582.2pt;margin-top:70.75pt;width:166.5pt;height:32.2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" fillcolor="white [3201]" stroked="f" strokeweight=".5pt">
            <v:textbox style="mso-next-textbox:#Zone de texte 347">
              <w:txbxContent>
                <w:p w:rsidR="00946CCE" w:rsidRPr="00AF4B96" w:rsidRDefault="00946CCE" w:rsidP="00946CCE">
                  <w:pPr>
                    <w:jc w:val="center"/>
                    <w:rPr>
                      <w:color w:val="auto"/>
                      <w:sz w:val="36"/>
                      <w:szCs w:val="40"/>
                      <w:lang w:val="fr-CA"/>
                    </w:rPr>
                  </w:pPr>
                  <w:r w:rsidRPr="00AF4B96">
                    <w:rPr>
                      <w:color w:val="auto"/>
                      <w:sz w:val="36"/>
                      <w:szCs w:val="40"/>
                      <w:lang w:val="fr-CA"/>
                    </w:rPr>
                    <w:t>202</w:t>
                  </w:r>
                  <w:r w:rsidR="00E81C76">
                    <w:rPr>
                      <w:color w:val="auto"/>
                      <w:sz w:val="36"/>
                      <w:szCs w:val="40"/>
                      <w:lang w:val="fr-CA"/>
                    </w:rPr>
                    <w:t>5</w:t>
                  </w:r>
                  <w:r w:rsidRPr="00AF4B96">
                    <w:rPr>
                      <w:color w:val="auto"/>
                      <w:sz w:val="36"/>
                      <w:szCs w:val="40"/>
                      <w:lang w:val="fr-CA"/>
                    </w:rPr>
                    <w:t xml:space="preserve"> – 202</w:t>
                  </w:r>
                  <w:r w:rsidR="00E81C76">
                    <w:rPr>
                      <w:color w:val="auto"/>
                      <w:sz w:val="36"/>
                      <w:szCs w:val="40"/>
                      <w:lang w:val="fr-CA"/>
                    </w:rPr>
                    <w:t>6</w:t>
                  </w:r>
                </w:p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81" o:spid="_x0000_s2103" type="#_x0000_t202" style="position:absolute;margin-left:28pt;margin-top:312.25pt;width:210.2pt;height:111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WlMQIAAF0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" fillcolor="white [3201]" stroked="f" strokeweight=".5pt">
            <v:textbox style="mso-next-textbox:#Zone de texte 381">
              <w:txbxContent>
                <w:p w:rsidR="00366BAF" w:rsidRDefault="00366BAF"/>
              </w:txbxContent>
            </v:textbox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26" o:spid="_x0000_s2102" type="#_x0000_t202" style="position:absolute;margin-left:589.6pt;margin-top:371.7pt;width:160.3pt;height:113.9pt;z-index:251628544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" filled="f" fillcolor="#fffffe" stroked="f" strokecolor="#212120" insetpen="t">
            <v:textbox inset="2.88pt,2.88pt,2.88pt,2.88pt">
              <w:txbxContent>
                <w:p w:rsidR="00D75908" w:rsidRPr="00F91814" w:rsidRDefault="00D75908" w:rsidP="00D75908">
                  <w:pPr>
                    <w:widowControl w:val="0"/>
                    <w:spacing w:line="500" w:lineRule="exact"/>
                    <w:rPr>
                      <w:rFonts w:ascii="Arial" w:hAnsi="Arial" w:cs="Arial"/>
                      <w:i/>
                      <w:iCs/>
                      <w:color w:val="FFFFFE"/>
                      <w:w w:val="80"/>
                      <w:sz w:val="36"/>
                      <w:szCs w:val="36"/>
                    </w:rPr>
                  </w:pPr>
                  <w:r w:rsidRPr="00F91814">
                    <w:rPr>
                      <w:rFonts w:ascii="Arial" w:eastAsia="Arial" w:hAnsi="Arial" w:cs="Arial"/>
                      <w:i/>
                      <w:color w:val="FFFFFE"/>
                      <w:w w:val="80"/>
                      <w:sz w:val="36"/>
                      <w:szCs w:val="36"/>
                      <w:lang w:bidi="fr-FR"/>
                    </w:rPr>
                    <w:t xml:space="preserve">Crée des opportunités </w:t>
                  </w:r>
                </w:p>
                <w:p w:rsidR="00D75908" w:rsidRPr="00F91814" w:rsidRDefault="00034552" w:rsidP="00D75908">
                  <w:pPr>
                    <w:widowControl w:val="0"/>
                    <w:spacing w:line="500" w:lineRule="exact"/>
                    <w:rPr>
                      <w:rFonts w:ascii="Arial" w:hAnsi="Arial" w:cs="Arial"/>
                      <w:i/>
                      <w:iCs/>
                      <w:color w:val="FFFFFE"/>
                      <w:w w:val="80"/>
                      <w:sz w:val="36"/>
                      <w:szCs w:val="36"/>
                    </w:rPr>
                  </w:pPr>
                  <w:r w:rsidRPr="00F91814">
                    <w:rPr>
                      <w:rFonts w:ascii="Arial" w:eastAsia="Arial" w:hAnsi="Arial" w:cs="Arial"/>
                      <w:i/>
                      <w:color w:val="FFFFFE"/>
                      <w:w w:val="80"/>
                      <w:sz w:val="36"/>
                      <w:szCs w:val="36"/>
                      <w:lang w:bidi="fr-FR"/>
                    </w:rPr>
                    <w:t>pour les propriétaires</w:t>
                  </w:r>
                </w:p>
                <w:p w:rsidR="00D75908" w:rsidRPr="00F91814" w:rsidRDefault="00D75908" w:rsidP="00D75908">
                  <w:pPr>
                    <w:widowControl w:val="0"/>
                    <w:spacing w:line="500" w:lineRule="exact"/>
                    <w:rPr>
                      <w:rFonts w:ascii="Arial" w:hAnsi="Arial" w:cs="Arial"/>
                      <w:i/>
                      <w:iCs/>
                      <w:color w:val="FFFFFE"/>
                      <w:w w:val="80"/>
                      <w:sz w:val="36"/>
                      <w:szCs w:val="36"/>
                    </w:rPr>
                  </w:pPr>
                  <w:r w:rsidRPr="00F91814">
                    <w:rPr>
                      <w:rFonts w:ascii="Arial" w:eastAsia="Arial" w:hAnsi="Arial" w:cs="Arial"/>
                      <w:i/>
                      <w:color w:val="FFFFFE"/>
                      <w:w w:val="80"/>
                      <w:sz w:val="36"/>
                      <w:szCs w:val="36"/>
                      <w:lang w:bidi="fr-FR"/>
                    </w:rPr>
                    <w:t>mme vous</w:t>
                  </w:r>
                </w:p>
              </w:txbxContent>
            </v:textbox>
            <w10:wrap anchory="page"/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shape id="Zone de texte 303" o:spid="_x0000_s2101" type="#_x0000_t202" style="position:absolute;margin-left:100pt;margin-top:547.95pt;width:102.8pt;height:18.2pt;z-index:251668480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" filled="f" fillcolor="#fffffe" stroked="f" strokecolor="#212120" insetpen="t">
            <v:textbox inset="2.88pt,2.88pt,2.88pt,2.88pt">
              <w:txbxContent>
                <w:p w:rsidR="00D75908" w:rsidRDefault="00D75908" w:rsidP="00D75908">
                  <w:pPr>
                    <w:widowControl w:val="0"/>
                    <w:spacing w:line="200" w:lineRule="exact"/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7" o:spid="_x0000_s2100" style="position:absolute;z-index:251659264;visibility:visible;mso-wrap-distance-left:2.88pt;mso-wrap-distance-top:2.88pt;mso-wrap-distance-right:2.88pt;mso-wrap-distance-bottom:2.88pt;mso-position-vertical-relative:page" from="748.65pt,564.15pt" to="756.4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Js+0wOEAAAAPAQAADwAAAAAAAAAAAAAAAAAOBAAAZHJz&#10;L2Rvd25yZXYueG1sUEsFBgAAAAAEAAQA8wAAABwFAAAAAA=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6" o:spid="_x0000_s2099" style="position:absolute;z-index:251658240;visibility:visible;mso-wrap-distance-left:2.88pt;mso-wrap-distance-top:2.88pt;mso-wrap-distance-right:2.88pt;mso-wrap-distance-bottom:2.88pt;mso-position-vertical-relative:page" from="748.65pt,544.6pt" to="756.4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Py+/cLiAAAADwEAAA8AAAAAAAAAAAAAAAAADg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5" o:spid="_x0000_s2098" style="position:absolute;z-index:251657216;visibility:visible;mso-wrap-distance-left:2.88pt;mso-wrap-distance-top:2.88pt;mso-wrap-distance-right:2.88pt;mso-wrap-distance-bottom:2.88pt;mso-position-vertical-relative:page" from="748.65pt,525.1pt" to="756.45pt,5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EiMdJTiAAAADwEAAA8AAAAAAAAAAAAAAAAADg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4" o:spid="_x0000_s2097" style="position:absolute;z-index:251656192;visibility:visible;mso-wrap-distance-left:2.88pt;mso-wrap-distance-top:2.88pt;mso-wrap-distance-right:2.88pt;mso-wrap-distance-bottom:2.88pt;mso-position-vertical-relative:page" from="748.65pt,505.6pt" to="756.45pt,5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PRvElriAAAADwEAAA8AAAAAAAAAAAAAAAAADg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3" o:spid="_x0000_s2096" style="position:absolute;z-index:251655168;visibility:visible;mso-wrap-distance-left:2.88pt;mso-wrap-distance-top:2.88pt;mso-wrap-distance-right:2.88pt;mso-wrap-distance-bottom:2.88pt;mso-position-vertical-relative:page" from="748.65pt,486.15pt" to="756.4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GK9Ky+EAAAANAQAADwAAAAAAAAAAAAAAAAAOBAAAZHJz&#10;L2Rvd25yZXYueG1sUEsFBgAAAAAEAAQA8wAAABwFAAAAAA=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300" o:spid="_x0000_s2095" style="position:absolute;z-index:251666432;visibility:visible;mso-wrap-distance-left:2.88pt;mso-wrap-distance-top:2.88pt;mso-wrap-distance-right:2.88pt;mso-wrap-distance-bottom:2.88pt;mso-position-vertical-relative:page" from="576.45pt,331.55pt" to="576.4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23" o:spid="_x0000_s2094" style="position:absolute;z-index:251627520;visibility:visible;mso-wrap-distance-left:2.88pt;mso-wrap-distance-top:2.88pt;mso-wrap-distance-right:2.88pt;mso-wrap-distance-bottom:2.88pt;mso-position-horizontal-relative:margin;mso-position-vertical-relative:page" from="507.45pt,331.5pt" to="756.35pt,3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" strokecolor="#fffffe" strokeweight="1pt">
            <v:shadow color="#dcd6d4"/>
            <w10:wrap anchorx="margin"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299" o:spid="_x0000_s2093" style="position:absolute;z-index:251665408;visibility:visible;mso-wrap-distance-left:2.88pt;mso-wrap-distance-top:2.88pt;mso-wrap-distance-right:2.88pt;mso-wrap-distance-bottom:2.88pt;mso-position-vertical-relative:page" from="507.95pt,448.6pt" to="576.45pt,4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GqOm1TgAAAADQEAAA8AAABkcnMvZG93bnJldi54&#10;bWxMj0tPwzAQhO9I/AdrkbhRJ5FK2xCnojwElx5okRA3J3bjiHgd2c6Df89WQoLjzH6anSm2s+3Y&#10;qH1oHQpIFwkwjbVTLTYC3o/PN2tgIUpUsnOoBXzrANvy8qKQuXITvunxEBtGIRhyKcDE2Oech9po&#10;K8PC9RrpdnLeykjSN1x5OVG47XiWJLfcyhbpg5G9fjC6/joMVoCfHt3r7jTusk/jj0/V6mXo9x9C&#10;XF/N93fAop7jHwzn+lQdSupUuQFVYB3pJF1uiBWw3qwyYGckXWZkVb8WLwv+f0X5Aw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GqOm1TgAAAADQ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 19" o:spid="_x0000_s2092" style="position:absolute;z-index:251624448;visibility:visible;mso-wrap-distance-left:2.88pt;mso-wrap-distance-top:2.88pt;mso-wrap-distance-right:2.88pt;mso-wrap-distance-bottom:2.88pt;mso-position-vertical-relative:page" from="241pt,563.4pt" to="250.45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nq3CHgAAAADQ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8" o:spid="_x0000_s2091" style="position:absolute;z-index:251623424;visibility:visible;mso-wrap-distance-left:2.88pt;mso-wrap-distance-top:2.88pt;mso-wrap-distance-right:2.88pt;mso-wrap-distance-bottom:2.88pt;mso-position-vertical-relative:page" from="241pt,543.85pt" to="250.45pt,5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PgUFingAAAADQ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" o:spid="_x0000_s2090" style="position:absolute;z-index:251622400;visibility:visible;mso-wrap-distance-left:2.88pt;mso-wrap-distance-top:2.88pt;mso-wrap-distance-right:2.88pt;mso-wrap-distance-bottom:2.88pt;mso-position-vertical-relative:page" from="241pt,524.35pt" to="250.4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KHIZePgAAAADQ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" o:spid="_x0000_s2089" style="position:absolute;z-index:251621376;visibility:visible;mso-wrap-distance-left:2.88pt;mso-wrap-distance-top:2.88pt;mso-wrap-distance-right:2.88pt;mso-wrap-distance-bottom:2.88pt;mso-position-vertical-relative:page" from="241pt,504.85pt" to="250.45pt,5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Cq/8wrgAAAADQ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5" o:spid="_x0000_s2088" style="position:absolute;z-index:251620352;visibility:visible;mso-wrap-distance-left:2.88pt;mso-wrap-distance-top:2.88pt;mso-wrap-distance-right:2.88pt;mso-wrap-distance-bottom:2.88pt;mso-position-vertical-relative:page" from="241pt,485.4pt" to="250.45pt,4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J7zj9ngAAAACwEAAA8AAAAAAAAAAAAAAAAADQ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79" o:spid="_x0000_s2087" style="position:absolute;z-index:251661312;visibility:visible;mso-wrap-distance-left:2.88pt;mso-wrap-distance-top:2.88pt;mso-wrap-distance-right:2.88pt;mso-wrap-distance-bottom:2.88pt;mso-position-vertical-relative:page" from=".45pt,466.8pt" to="756.45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59" o:spid="_x0000_s2086" style="position:absolute;z-index:251640832;visibility:visible;mso-wrap-distance-left:2.88pt;mso-wrap-distance-top:2.88pt;mso-wrap-distance-right:2.88pt;mso-wrap-distance-bottom:2.88pt;mso-position-vertical-relative:page" from="198.45pt,389pt" to="241.4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0" o:spid="_x0000_s2085" style="position:absolute;z-index:251641856;visibility:visible;mso-wrap-distance-left:2.88pt;mso-wrap-distance-top:2.88pt;mso-wrap-distance-right:2.88pt;mso-wrap-distance-bottom:2.88pt;mso-position-vertical-relative:page" from="198.45pt,408.3pt" to="241.4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WTcZfgAAAACwEAAA8AAABkcnMvZG93bnJldi54&#10;bWxMj01LxDAQhu+C/yGM4M1Nt0rt1qaL6wd68eCuIN7SZrYpNklJ0g//vSMIepyZh3eet9wupmcT&#10;+tA5K2C9SoChbZzqbCvg7fB4kQMLUVole2dRwBcG2FanJ6UslJvtK0772DIKsaGQAnSMQ8F5aDQa&#10;GVZuQEu3o/NGRhp9y5WXM4WbnqdJknEjO0sftBzwTmPzuR+NAD/fu+fdcdqlH9ofHurrp3F4eRfi&#10;/Gy5vQEWcYl/MPzokzpU5FS70arAegGXm2xDqIB8nWXAiLjKUypT/254VfL/HapvAA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WTcZfgAAAACw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1" o:spid="_x0000_s2084" style="position:absolute;z-index:251642880;visibility:visible;mso-wrap-distance-left:2.88pt;mso-wrap-distance-top:2.88pt;mso-wrap-distance-right:2.88pt;mso-wrap-distance-bottom:2.88pt;mso-position-vertical-relative:page" from="198.45pt,427.6pt" to="241.4pt,4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AuppwHgAAAACwEAAA8AAABkcnMvZG93bnJldi54&#10;bWxMj8tOwzAQRfdI/IM1SOyoQ6AlDXEqykNlw4IWCbFzYjeOiMeR7Tz4ewYJCZYzc3Tn3GIz246N&#10;2ofWoYDLRQJMY+1Ui42At8PTRQYsRIlKdg61gC8dYFOenhQyV27CVz3uY8MoBEMuBZgY+5zzUBtt&#10;ZVi4XiPdjs5bGWn0DVdeThRuO54myYpb2SJ9MLLX90bXn/vBCvDTg3veHsdt+mH84bG62Q39y7sQ&#10;52fz3S2wqOf4B8OPPqlDSU6VG1AF1gm4Wq/WhArIlssUGBHXWUplqt8NLwv+v0P5DQ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AuppwHgAAAACw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2" o:spid="_x0000_s2083" style="position:absolute;z-index:251643904;visibility:visible;mso-wrap-distance-left:2.88pt;mso-wrap-distance-top:2.88pt;mso-wrap-distance-right:2.88pt;mso-wrap-distance-bottom:2.88pt;mso-position-vertical-relative:page" from="198.45pt,446.9pt" to="241.4pt,4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MbY86rgAAAACwEAAA8AAABkcnMvZG93bnJldi54&#10;bWxMj81LxDAQxe+C/0MYwZub2pW1rU0X1w/04sFdQbylzWxTbJKSpB/+944g6G1m3uPN75XbxfRs&#10;Qh86ZwVcrhJgaBunOtsKeDs8XmTAQpRWyd5ZFPCFAbbV6UkpC+Vm+4rTPraMQmwopAAd41BwHhqN&#10;RoaVG9CSdnTeyEirb7nycqZw0/M0STbcyM7SBy0HvNPYfO5HI8DP9+55d5x26Yf2h4f6+mkcXt6F&#10;OD9bbm+ARVzinxl+8AkdKmKq3WhVYL2Adb7JySogy9fUgRxXWUpD/XvhVcn/d6i+AQ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MbY86rgAAAACw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4" o:spid="_x0000_s2082" style="position:absolute;z-index:251645952;visibility:visible;mso-wrap-distance-left:2.88pt;mso-wrap-distance-top:2.88pt;mso-wrap-distance-right:2.88pt;mso-wrap-distance-bottom:2.88pt;mso-position-vertical-relative:page" from="198.45pt,350.4pt" to="241.4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kpHPngAAAACwEAAA8AAABkcnMvZG93bnJldi54&#10;bWxMj1tLxDAQhd8F/0MYwTc3scpeatPF9YK++OCuIL6lTbYpNpOSpBf/vSMI+jYz53DmO8V2dh0b&#10;TYitRwmXCwHMYO11i42Et8PjxRpYTAq16jwaCV8mwrY8PSlUrv2Er2bcp4ZRCMZcSbAp9TnnsbbG&#10;qbjwvUHSjj44lWgNDddBTRTuOp4JseROtUgfrOrNnTX1535wEsJ07593x3GXfdhweKhWT0P/8i7l&#10;+dl8ewMsmTn9meEHn9ChJKbKD6gj6yRcbZYbskpYCUEdyHG9zmiofi+8LPj/DuU3AA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kpHPngAAAACw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65" o:spid="_x0000_s2081" style="position:absolute;z-index:251646976;visibility:visible;mso-wrap-distance-left:2.88pt;mso-wrap-distance-top:2.88pt;mso-wrap-distance-right:2.88pt;mso-wrap-distance-bottom:2.88pt;mso-position-vertical-relative:page" from="198.45pt,331.15pt" to="198.45pt,4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" strokecolor="#fffffe" strokeweight="1pt">
            <v:shadow color="#dcd6d4"/>
            <w10:wrap anchory="page"/>
          </v:line>
        </w:pict>
      </w:r>
      <w:r w:rsidRPr="00C61CBA">
        <w:rPr>
          <w:noProof/>
          <w:color w:val="auto"/>
          <w:kern w:val="0"/>
          <w:sz w:val="24"/>
          <w:szCs w:val="24"/>
          <w:lang w:bidi="fr-FR"/>
        </w:rPr>
        <w:pict>
          <v:line id="Ligne 158" o:spid="_x0000_s2080" style="position:absolute;z-index:251639808;visibility:visible;mso-wrap-distance-left:2.88pt;mso-wrap-distance-top:2.88pt;mso-wrap-distance-right:2.88pt;mso-wrap-distance-bottom:2.88pt;mso-position-vertical-relative:page" from="198.45pt,370.1pt" to="241.4pt,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GKbknHgAAAACwEAAA8AAABkcnMvZG93bnJldi54&#10;bWxMj8tOwzAQRfdI/IM1SOyoQ6j6CHEqykN0w4K2UsXOiadxRDyObOfB32MkJFjOzNGdc/PNZFo2&#10;oPONJQG3swQYUmVVQ7WA4+HlZgXMB0lKtpZQwBd62BSXF7nMlB3pHYd9qFkMIZ9JATqELuPcVxqN&#10;9DPbIcXb2TojQxxdzZWTYww3LU+TZMGNbCh+0LLDR43V5743Atz4ZHfb87BNP7Q7PJfL1757Owlx&#10;fTU93AMLOIU/GH70ozoU0am0PSnPWgF368U6ogKW8yQFFon5Ko1lyt8NL3L+v0PxDQ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GKbknHgAAAACwEAAA8AAAAAAAAAAAAAAAAAEAQAAGRy&#10;cy9kb3ducmV2LnhtbFBLBQYAAAAABAAEAPMAAAAdBQAAAAA=&#10;" strokecolor="#fffffe" strokeweight="1pt">
            <v:shadow color="#dcd6d4"/>
            <w10:wrap anchory="page"/>
          </v:line>
        </w:pict>
      </w:r>
      <w:r w:rsidR="00734486">
        <w:rPr>
          <w:lang w:bidi="fr-FR"/>
        </w:rPr>
        <w:br w:type="page"/>
      </w:r>
    </w:p>
    <w:p w:rsidR="00ED73B5" w:rsidRDefault="00C61CBA">
      <w:r w:rsidRPr="00C61CBA">
        <w:rPr>
          <w:noProof/>
          <w:lang w:bidi="fr-FR"/>
        </w:rPr>
        <w:lastRenderedPageBreak/>
        <w:pict>
          <v:rect id="Rectangle 3" o:spid="_x0000_s2075" style="position:absolute;margin-left:-.45pt;margin-top:20.75pt;width:246.25pt;height:174.65pt;z-index:251670528;visibility:visible;mso-position-horizontal-relative:margin;mso-width-relative:margin;mso-height-relative:margin" filled="f" stroked="f">
            <v:textbox inset="2.88pt,2.88pt,2.88pt,2.88pt"/>
            <w10:wrap anchorx="margin"/>
          </v:rect>
        </w:pict>
      </w:r>
      <w:r w:rsidRPr="00C61CBA">
        <w:rPr>
          <w:noProof/>
          <w:lang w:bidi="fr-FR"/>
        </w:rPr>
        <w:pict>
          <v:shape id="Zone de texte 5" o:spid="_x0000_s2079" type="#_x0000_t202" style="position:absolute;margin-left:513.25pt;margin-top:-10.55pt;width:272.75pt;height:610pt;z-index:251743232;visibility:visible;mso-width-relative:margin;mso-height-relative:margin" fillcolor="white [3201]" stroked="f" strokeweight=".5pt">
            <v:textbox style="mso-next-textbox:#Zone de texte 5">
              <w:txbxContent>
                <w:p w:rsidR="00B16D53" w:rsidRDefault="00B16D53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</w:p>
                <w:p w:rsidR="00B16D53" w:rsidRDefault="00B16D53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</w:p>
                <w:p w:rsidR="00376D5A" w:rsidRPr="00995C95" w:rsidRDefault="00376D5A" w:rsidP="00C625D2">
                  <w:pPr>
                    <w:jc w:val="center"/>
                    <w:rPr>
                      <w:b/>
                      <w:bCs/>
                      <w:color w:val="FF0000"/>
                      <w:sz w:val="22"/>
                      <w:szCs w:val="22"/>
                      <w:lang w:val="fr-CA"/>
                    </w:rPr>
                  </w:pPr>
                  <w:r w:rsidRPr="00995C95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Mars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B33190" w:rsidRPr="00127FBC" w:rsidRDefault="00B33190" w:rsidP="00CC025A">
                  <w:pPr>
                    <w:rPr>
                      <w:color w:val="FF0000"/>
                      <w:sz w:val="22"/>
                      <w:szCs w:val="22"/>
                      <w:lang w:val="fr-CA"/>
                    </w:rPr>
                  </w:pPr>
                </w:p>
                <w:p w:rsidR="00A60048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</w:t>
                  </w:r>
                  <w:r w:rsidR="00B11D5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  <w:r w:rsidR="00B11D5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36F1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  <w:r w:rsidR="00B11D5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36F1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24, 31</w:t>
                  </w:r>
                </w:p>
                <w:p w:rsidR="00376D5A" w:rsidRPr="00560E41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  <w:r w:rsidR="00B11D5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36F1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F36F1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19</w:t>
                  </w:r>
                  <w:r w:rsidR="00F36F1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 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</w:p>
                <w:p w:rsidR="00436442" w:rsidRPr="00560E41" w:rsidRDefault="002151C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Rencontre Sociale</w:t>
                  </w:r>
                  <w:r w:rsidR="00376D5A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13h00</w:t>
                  </w:r>
                </w:p>
                <w:p w:rsidR="00376D5A" w:rsidRPr="00560E41" w:rsidRDefault="00B33190" w:rsidP="00C625D2">
                  <w:pPr>
                    <w:rPr>
                      <w:b/>
                      <w:sz w:val="22"/>
                      <w:szCs w:val="22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="007C3817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&amp;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  <w:r w:rsidR="007C3817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M</w:t>
                  </w:r>
                  <w:r w:rsidR="00C625D2" w:rsidRPr="00560E41">
                    <w:rPr>
                      <w:b/>
                      <w:color w:val="2F5496" w:themeColor="accent1" w:themeShade="BF"/>
                      <w:sz w:val="22"/>
                      <w:szCs w:val="22"/>
                      <w:lang w:val="fr-CA"/>
                    </w:rPr>
                    <w:t>ars :</w:t>
                  </w:r>
                  <w:r w:rsidR="00C625D2" w:rsidRPr="00560E41">
                    <w:rPr>
                      <w:b/>
                      <w:sz w:val="22"/>
                      <w:szCs w:val="22"/>
                      <w:lang w:val="fr-CA"/>
                    </w:rPr>
                    <w:t>Maché aux puces</w:t>
                  </w:r>
                </w:p>
                <w:p w:rsidR="00B33190" w:rsidRPr="00560E41" w:rsidRDefault="00E81C76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color w:val="2F5496" w:themeColor="accent1" w:themeShade="BF"/>
                      <w:sz w:val="22"/>
                      <w:szCs w:val="22"/>
                      <w:lang w:val="fr-CA"/>
                    </w:rPr>
                    <w:t>19</w:t>
                  </w:r>
                  <w:r w:rsidR="00B33190" w:rsidRPr="00560E41">
                    <w:rPr>
                      <w:b/>
                      <w:color w:val="2F5496" w:themeColor="accent1" w:themeShade="BF"/>
                      <w:sz w:val="22"/>
                      <w:szCs w:val="22"/>
                      <w:lang w:val="fr-CA"/>
                    </w:rPr>
                    <w:t xml:space="preserve"> </w:t>
                  </w:r>
                  <w:r w:rsidR="00C625D2" w:rsidRPr="00560E41">
                    <w:rPr>
                      <w:b/>
                      <w:color w:val="2F5496" w:themeColor="accent1" w:themeShade="BF"/>
                      <w:sz w:val="22"/>
                      <w:szCs w:val="22"/>
                      <w:lang w:val="fr-CA"/>
                    </w:rPr>
                    <w:t>mars :</w:t>
                  </w:r>
                  <w:r w:rsidR="00C625D2" w:rsidRPr="00560E41">
                    <w:rPr>
                      <w:b/>
                      <w:sz w:val="22"/>
                      <w:szCs w:val="22"/>
                      <w:lang w:val="fr-CA"/>
                    </w:rPr>
                    <w:t>Diner</w:t>
                  </w:r>
                  <w:r w:rsidR="00D478EF" w:rsidRPr="00560E41">
                    <w:rPr>
                      <w:b/>
                      <w:sz w:val="22"/>
                      <w:szCs w:val="22"/>
                      <w:lang w:val="fr-CA"/>
                    </w:rPr>
                    <w:t xml:space="preserve"> </w:t>
                  </w:r>
                  <w:r w:rsidR="00C625D2" w:rsidRPr="00560E41">
                    <w:rPr>
                      <w:b/>
                      <w:sz w:val="22"/>
                      <w:szCs w:val="22"/>
                      <w:lang w:val="fr-CA"/>
                    </w:rPr>
                    <w:t xml:space="preserve"> 11h30 et bingo 13h30</w:t>
                  </w:r>
                </w:p>
                <w:p w:rsidR="00C625D2" w:rsidRPr="00560E41" w:rsidRDefault="00C625D2" w:rsidP="00C625D2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fr-CA"/>
                    </w:rPr>
                  </w:pPr>
                </w:p>
                <w:p w:rsidR="00376D5A" w:rsidRPr="00560E41" w:rsidRDefault="00376D5A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Avril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C625D2" w:rsidRPr="00560E41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3955E2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  <w:r w:rsidR="003930D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,1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="003930D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3955E2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CC025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8</w:t>
                  </w:r>
                </w:p>
                <w:p w:rsidR="00376D5A" w:rsidRPr="00560E41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 </w:t>
                  </w:r>
                  <w:r w:rsidR="005C5485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02,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09 </w:t>
                  </w:r>
                  <w:r w:rsidR="003930D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3955E2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  <w:r w:rsidR="003930D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3930D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3, 30</w:t>
                  </w:r>
                </w:p>
                <w:p w:rsidR="00376D5A" w:rsidRPr="00560E41" w:rsidRDefault="002151C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Rencontre Sociale</w:t>
                  </w:r>
                  <w:r w:rsidR="00376D5A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13h00</w:t>
                  </w:r>
                </w:p>
                <w:p w:rsidR="00376D5A" w:rsidRDefault="00290E5D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Bingo 16 Avril à 13h30</w:t>
                  </w:r>
                </w:p>
                <w:p w:rsidR="00AD5791" w:rsidRPr="00560E41" w:rsidRDefault="00AD5791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17 Avril Souper avec Danse</w:t>
                  </w:r>
                </w:p>
                <w:p w:rsidR="00376D5A" w:rsidRPr="00560E41" w:rsidRDefault="00376D5A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Mai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C625D2" w:rsidRPr="00560E41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  <w:r w:rsidR="007E055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2B771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7E055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19</w:t>
                  </w:r>
                  <w:r w:rsidR="005C5485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,26</w:t>
                  </w:r>
                </w:p>
                <w:p w:rsidR="00376D5A" w:rsidRPr="00560E41" w:rsidRDefault="00376D5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 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  <w:r w:rsidR="003831B1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E354A7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="0095037E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E81C76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5C5485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,28</w:t>
                  </w:r>
                </w:p>
                <w:p w:rsidR="00EA29D9" w:rsidRPr="00560E41" w:rsidRDefault="00376D5A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Rencontre Sociale à 13h00</w:t>
                  </w:r>
                </w:p>
                <w:p w:rsidR="00B30987" w:rsidRDefault="00E81C76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21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 xml:space="preserve"> Mai </w:t>
                  </w:r>
                  <w:r w:rsidR="00AD5791">
                    <w:rPr>
                      <w:b/>
                      <w:sz w:val="24"/>
                      <w:szCs w:val="24"/>
                      <w:lang w:val="fr-CA"/>
                    </w:rPr>
                    <w:t xml:space="preserve">AGA suivi d’un 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>Bingo à 13h30</w:t>
                  </w:r>
                </w:p>
                <w:p w:rsidR="00B30987" w:rsidRDefault="00E81C76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2</w:t>
                  </w:r>
                  <w:r w:rsidR="00AD5791">
                    <w:rPr>
                      <w:b/>
                      <w:sz w:val="24"/>
                      <w:szCs w:val="24"/>
                      <w:lang w:val="fr-CA"/>
                    </w:rPr>
                    <w:t>8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 xml:space="preserve"> Mai </w:t>
                  </w:r>
                  <w:r w:rsidR="00AD5791">
                    <w:rPr>
                      <w:b/>
                      <w:sz w:val="24"/>
                      <w:szCs w:val="24"/>
                      <w:lang w:val="fr-CA"/>
                    </w:rPr>
                    <w:t xml:space="preserve">11h30 Dîner de clôture avec 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>Danse</w:t>
                  </w:r>
                </w:p>
                <w:p w:rsidR="007C3817" w:rsidRPr="00560E41" w:rsidRDefault="00E354A7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  <w:r w:rsidR="003831B1" w:rsidRPr="00560E41">
                    <w:rPr>
                      <w:b/>
                      <w:sz w:val="24"/>
                      <w:szCs w:val="24"/>
                      <w:lang w:val="fr-CA"/>
                    </w:rPr>
                    <w:t>(Fête</w:t>
                  </w:r>
                  <w:r w:rsidR="007C3817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des Mères et des Pères) </w:t>
                  </w:r>
                </w:p>
                <w:p w:rsidR="00376D5A" w:rsidRPr="00560E41" w:rsidRDefault="00376D5A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</w:p>
                <w:p w:rsidR="00E354A7" w:rsidRPr="00560E41" w:rsidRDefault="00E354A7" w:rsidP="00C625D2">
                  <w:pPr>
                    <w:rPr>
                      <w:b/>
                      <w:sz w:val="16"/>
                      <w:szCs w:val="16"/>
                      <w:lang w:val="fr-CA"/>
                    </w:rPr>
                  </w:pPr>
                </w:p>
                <w:p w:rsidR="00376D5A" w:rsidRPr="00560E41" w:rsidRDefault="00376D5A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Juin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7344E1" w:rsidRPr="00560E41" w:rsidRDefault="007344E1" w:rsidP="00C625D2">
                  <w:pPr>
                    <w:jc w:val="center"/>
                    <w:rPr>
                      <w:b/>
                      <w:color w:val="auto"/>
                      <w:sz w:val="16"/>
                      <w:szCs w:val="16"/>
                      <w:lang w:val="fr-CA"/>
                    </w:rPr>
                  </w:pPr>
                </w:p>
                <w:p w:rsidR="00376D5A" w:rsidRPr="00560E41" w:rsidRDefault="00B7727C" w:rsidP="00C625D2">
                  <w:pPr>
                    <w:jc w:val="center"/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2"/>
                      <w:szCs w:val="22"/>
                      <w:lang w:val="fr-CA"/>
                    </w:rPr>
                    <w:t>VACANCE</w:t>
                  </w:r>
                  <w:r w:rsidR="00C625D2" w:rsidRPr="00560E41">
                    <w:rPr>
                      <w:b/>
                      <w:sz w:val="22"/>
                      <w:szCs w:val="22"/>
                      <w:lang w:val="fr-CA"/>
                    </w:rPr>
                    <w:t>S</w:t>
                  </w:r>
                </w:p>
                <w:p w:rsidR="00B7727C" w:rsidRPr="00560E41" w:rsidRDefault="00B7727C" w:rsidP="00C625D2">
                  <w:pPr>
                    <w:jc w:val="center"/>
                    <w:rPr>
                      <w:b/>
                      <w:sz w:val="16"/>
                      <w:szCs w:val="16"/>
                      <w:lang w:val="fr-CA"/>
                    </w:rPr>
                  </w:pPr>
                </w:p>
                <w:p w:rsidR="00376D5A" w:rsidRPr="00560E41" w:rsidRDefault="00376D5A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Juillet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B56764" w:rsidRPr="00560E41" w:rsidRDefault="00B56764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                               </w:t>
                  </w:r>
                </w:p>
                <w:p w:rsidR="00376D5A" w:rsidRPr="00560E41" w:rsidRDefault="00B56764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                               VACANCES</w:t>
                  </w:r>
                  <w:r w:rsidR="00AA0B9F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</w:p>
                <w:p w:rsidR="00E354A7" w:rsidRPr="00560E41" w:rsidRDefault="00E354A7" w:rsidP="00C625D2">
                  <w:pPr>
                    <w:rPr>
                      <w:b/>
                      <w:sz w:val="16"/>
                      <w:szCs w:val="16"/>
                      <w:lang w:val="fr-CA"/>
                    </w:rPr>
                  </w:pPr>
                </w:p>
                <w:p w:rsidR="00376D5A" w:rsidRPr="00560E41" w:rsidRDefault="00AA0B9F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Août</w:t>
                  </w:r>
                  <w:r w:rsidR="00376D5A"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 xml:space="preserve">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B56764" w:rsidRPr="00560E41" w:rsidRDefault="00B56764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</w:p>
                <w:p w:rsidR="007344E1" w:rsidRDefault="00AA0B9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Jeudi le </w:t>
                  </w:r>
                  <w:r w:rsidR="00CC025A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AD579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août</w:t>
                  </w:r>
                  <w:r w:rsidR="00C625D2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 : </w:t>
                  </w:r>
                  <w:r w:rsidR="00927598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Fête du maïs à 12h00</w:t>
                  </w:r>
                  <w:r w:rsidR="007344E1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. </w:t>
                  </w:r>
                </w:p>
                <w:p w:rsidR="00930B86" w:rsidRDefault="00930B86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Des Brunchs seront offerts durant la saison</w:t>
                  </w:r>
                </w:p>
                <w:p w:rsidR="00BD604A" w:rsidRPr="00560E41" w:rsidRDefault="00BD604A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(Dates à déterminer)</w:t>
                  </w:r>
                </w:p>
              </w:txbxContent>
            </v:textbox>
          </v:shape>
        </w:pict>
      </w:r>
      <w:r w:rsidRPr="00C61CBA">
        <w:rPr>
          <w:noProof/>
          <w:lang w:bidi="fr-FR"/>
        </w:rPr>
        <w:pict>
          <v:shape id="Zone de texte 397" o:spid="_x0000_s2078" type="#_x0000_t202" style="position:absolute;margin-left:290.5pt;margin-top:.25pt;width:222.75pt;height:580.7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" fillcolor="white [3201]" stroked="f" strokeweight=".5pt">
            <v:textbox style="mso-next-textbox:#Zone de texte 397">
              <w:txbxContent>
                <w:p w:rsidR="00B16D53" w:rsidRDefault="00B16D53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bookmarkStart w:id="0" w:name="_Hlk114468616"/>
                  <w:bookmarkStart w:id="1" w:name="_Hlk114468617"/>
                </w:p>
                <w:p w:rsidR="00B16D53" w:rsidRDefault="00B16D53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</w:p>
                <w:p w:rsidR="000F1C8C" w:rsidRPr="00560E41" w:rsidRDefault="000F1C8C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Septembre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</w:p>
                <w:p w:rsidR="00C625D2" w:rsidRPr="00560E41" w:rsidRDefault="000F1C8C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09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16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23, 30</w:t>
                  </w:r>
                </w:p>
                <w:p w:rsidR="00995C95" w:rsidRPr="00560E41" w:rsidRDefault="000F1C8C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1C320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8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</w:p>
                <w:p w:rsidR="00995C95" w:rsidRPr="00560E41" w:rsidRDefault="002820CC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Rencontre Sociale à 13h00</w:t>
                  </w:r>
                </w:p>
                <w:p w:rsidR="002820CC" w:rsidRPr="00560E41" w:rsidRDefault="002820CC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Bingo </w:t>
                  </w:r>
                  <w:r w:rsidR="001C320F" w:rsidRPr="00560E41">
                    <w:rPr>
                      <w:b/>
                      <w:sz w:val="24"/>
                      <w:szCs w:val="24"/>
                      <w:lang w:val="fr-CA"/>
                    </w:rPr>
                    <w:t>1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>8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  <w:r w:rsidR="001C320F" w:rsidRPr="00560E41">
                    <w:rPr>
                      <w:b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eptembre à 13h</w:t>
                  </w:r>
                  <w:r w:rsidR="00CF26FC" w:rsidRPr="00560E41">
                    <w:rPr>
                      <w:b/>
                      <w:sz w:val="24"/>
                      <w:szCs w:val="24"/>
                      <w:lang w:val="fr-CA"/>
                    </w:rPr>
                    <w:t>3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0</w:t>
                  </w:r>
                </w:p>
                <w:p w:rsidR="002820CC" w:rsidRPr="00560E41" w:rsidRDefault="002820CC">
                  <w:pPr>
                    <w:rPr>
                      <w:b/>
                      <w:sz w:val="16"/>
                      <w:szCs w:val="16"/>
                      <w:lang w:val="fr-CA"/>
                    </w:rPr>
                  </w:pPr>
                </w:p>
                <w:p w:rsidR="002820CC" w:rsidRPr="00560E41" w:rsidRDefault="002820CC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Octobre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</w:p>
                <w:p w:rsidR="00C625D2" w:rsidRPr="00560E41" w:rsidRDefault="00C360C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, </w:t>
                  </w:r>
                  <w:r w:rsidR="001C320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8</w:t>
                  </w:r>
                </w:p>
                <w:p w:rsidR="00C360CA" w:rsidRPr="00560E41" w:rsidRDefault="00C360CA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  <w:r w:rsidR="00EB01D2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2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</w:t>
                  </w:r>
                  <w:r w:rsidR="001C320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 3</w:t>
                  </w:r>
                  <w:r w:rsidR="00B30987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</w:p>
                <w:p w:rsidR="00C360CA" w:rsidRPr="00560E41" w:rsidRDefault="00C360CA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Rencontre Sociale à 13h00</w:t>
                  </w:r>
                </w:p>
                <w:p w:rsidR="00EB01D2" w:rsidRDefault="00C360CA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Bingo </w:t>
                  </w:r>
                  <w:r w:rsidR="00CF26FC" w:rsidRPr="00560E41">
                    <w:rPr>
                      <w:b/>
                      <w:sz w:val="24"/>
                      <w:szCs w:val="24"/>
                      <w:lang w:val="fr-CA"/>
                    </w:rPr>
                    <w:t>1</w:t>
                  </w:r>
                  <w:r w:rsidR="005C5485">
                    <w:rPr>
                      <w:b/>
                      <w:sz w:val="24"/>
                      <w:szCs w:val="24"/>
                      <w:lang w:val="fr-CA"/>
                    </w:rPr>
                    <w:t>6</w:t>
                  </w:r>
                  <w:r w:rsidR="001C320F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O</w:t>
                  </w:r>
                  <w:r w:rsidR="00C625D2" w:rsidRPr="00560E41">
                    <w:rPr>
                      <w:b/>
                      <w:sz w:val="24"/>
                      <w:szCs w:val="24"/>
                      <w:lang w:val="fr-CA"/>
                    </w:rPr>
                    <w:t>ctobre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</w:t>
                  </w:r>
                  <w:r w:rsidR="00CF26FC" w:rsidRPr="00560E41">
                    <w:rPr>
                      <w:b/>
                      <w:sz w:val="24"/>
                      <w:szCs w:val="24"/>
                      <w:lang w:val="fr-CA"/>
                    </w:rPr>
                    <w:t>3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0</w:t>
                  </w:r>
                </w:p>
                <w:p w:rsidR="00A60048" w:rsidRPr="00560E41" w:rsidRDefault="005C5485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24</w:t>
                  </w:r>
                  <w:r w:rsidR="00A60048">
                    <w:rPr>
                      <w:b/>
                      <w:sz w:val="24"/>
                      <w:szCs w:val="24"/>
                      <w:lang w:val="fr-CA"/>
                    </w:rPr>
                    <w:t xml:space="preserve"> Octobre Souper avec danse</w:t>
                  </w:r>
                </w:p>
                <w:p w:rsidR="00C625D2" w:rsidRDefault="00A60048">
                  <w:pPr>
                    <w:rPr>
                      <w:b/>
                      <w:sz w:val="8"/>
                      <w:szCs w:val="8"/>
                      <w:lang w:val="fr-CA"/>
                    </w:rPr>
                  </w:pPr>
                  <w:r>
                    <w:rPr>
                      <w:b/>
                      <w:sz w:val="8"/>
                      <w:szCs w:val="8"/>
                      <w:lang w:val="fr-CA"/>
                    </w:rPr>
                    <w:t>1</w:t>
                  </w:r>
                </w:p>
                <w:p w:rsidR="00A60048" w:rsidRPr="00560E41" w:rsidRDefault="00A60048">
                  <w:pPr>
                    <w:rPr>
                      <w:b/>
                      <w:sz w:val="8"/>
                      <w:szCs w:val="8"/>
                      <w:lang w:val="fr-CA"/>
                    </w:rPr>
                  </w:pPr>
                </w:p>
                <w:p w:rsidR="00EB01D2" w:rsidRPr="00560E41" w:rsidRDefault="00EB01D2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Novembre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</w:p>
                <w:p w:rsidR="00C625D2" w:rsidRPr="00560E41" w:rsidRDefault="00EB01D2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5B7A60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="00924C7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924C7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CF26FC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5B7A60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8</w:t>
                  </w:r>
                  <w:r w:rsidR="00924C7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</w:p>
                <w:p w:rsidR="00EB01D2" w:rsidRPr="00560E41" w:rsidRDefault="00EB01D2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</w:t>
                  </w:r>
                  <w:r w:rsidR="005B7A60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  <w:r w:rsidR="00924C7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</w:t>
                  </w:r>
                  <w:r w:rsidR="00924C7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F3D8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  <w:r w:rsidR="00FF3D8F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5B7A60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</w:p>
                <w:p w:rsidR="00EB01D2" w:rsidRPr="00560E41" w:rsidRDefault="005B7A60" w:rsidP="00EB01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Rencontre Sociale à 13h00</w:t>
                  </w:r>
                </w:p>
                <w:p w:rsidR="005B7A60" w:rsidRPr="00560E41" w:rsidRDefault="00FA44E0" w:rsidP="00CE1E46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bookmarkStart w:id="2" w:name="_Hlk133948401"/>
                  <w:r>
                    <w:rPr>
                      <w:b/>
                      <w:sz w:val="24"/>
                      <w:szCs w:val="24"/>
                      <w:lang w:val="fr-CA"/>
                    </w:rPr>
                    <w:t>13</w:t>
                  </w:r>
                  <w:r w:rsidR="005C5485">
                    <w:rPr>
                      <w:b/>
                      <w:sz w:val="24"/>
                      <w:szCs w:val="24"/>
                      <w:lang w:val="fr-CA"/>
                    </w:rPr>
                    <w:t xml:space="preserve"> Nov. </w:t>
                  </w:r>
                  <w:r w:rsidR="00543DBB" w:rsidRPr="00560E41">
                    <w:rPr>
                      <w:b/>
                      <w:sz w:val="24"/>
                      <w:szCs w:val="24"/>
                      <w:lang w:val="fr-CA"/>
                    </w:rPr>
                    <w:t>Dîner</w:t>
                  </w:r>
                  <w:r w:rsidR="005B7A60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>à 11h</w:t>
                  </w:r>
                  <w:r w:rsidR="006E4015" w:rsidRPr="00560E41">
                    <w:rPr>
                      <w:b/>
                      <w:sz w:val="24"/>
                      <w:szCs w:val="24"/>
                      <w:lang w:val="fr-CA"/>
                    </w:rPr>
                    <w:t>3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0 </w:t>
                  </w:r>
                  <w:r w:rsidR="00FF3D8F" w:rsidRPr="00560E41">
                    <w:rPr>
                      <w:b/>
                      <w:sz w:val="24"/>
                      <w:szCs w:val="24"/>
                      <w:lang w:val="fr-CA"/>
                    </w:rPr>
                    <w:t>&amp; Bingo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13h30 </w:t>
                  </w:r>
                </w:p>
                <w:p w:rsidR="00CE1E46" w:rsidRPr="00560E41" w:rsidRDefault="00EB01D2" w:rsidP="00CE1E46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  <w:bookmarkEnd w:id="2"/>
                </w:p>
                <w:p w:rsidR="00CE1E46" w:rsidRPr="00560E41" w:rsidRDefault="00CE1E46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Décembre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5</w:t>
                  </w:r>
                </w:p>
                <w:p w:rsidR="00C625D2" w:rsidRPr="00560E41" w:rsidRDefault="00CE1E46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F28A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09</w:t>
                  </w:r>
                  <w:r w:rsidR="00FF28A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</w:p>
                <w:p w:rsidR="00CE1E46" w:rsidRPr="00560E41" w:rsidRDefault="00CE1E46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FF28A4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5B7A60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8</w:t>
                  </w:r>
                </w:p>
                <w:p w:rsidR="00CE1E46" w:rsidRPr="00560E41" w:rsidRDefault="002151C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Rencontre Sociale</w:t>
                  </w:r>
                  <w:r w:rsidR="00CE1E46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13h00</w:t>
                  </w:r>
                  <w:r w:rsidR="006D7FAF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</w:p>
                <w:p w:rsidR="000925A6" w:rsidRPr="00560E41" w:rsidRDefault="006D7FA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1</w:t>
                  </w:r>
                  <w:r w:rsidR="00A60048">
                    <w:rPr>
                      <w:b/>
                      <w:sz w:val="24"/>
                      <w:szCs w:val="24"/>
                      <w:lang w:val="fr-CA"/>
                    </w:rPr>
                    <w:t>8</w:t>
                  </w:r>
                  <w:r>
                    <w:rPr>
                      <w:b/>
                      <w:sz w:val="24"/>
                      <w:szCs w:val="24"/>
                      <w:lang w:val="fr-CA"/>
                    </w:rPr>
                    <w:t xml:space="preserve"> Décembre</w:t>
                  </w:r>
                  <w:r w:rsidR="000925A6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Bingo</w:t>
                  </w:r>
                  <w:r w:rsidR="00CE1E46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</w:t>
                  </w:r>
                  <w:r w:rsidR="00FF28A4" w:rsidRPr="00560E41">
                    <w:rPr>
                      <w:b/>
                      <w:sz w:val="24"/>
                      <w:szCs w:val="24"/>
                      <w:lang w:val="fr-CA"/>
                    </w:rPr>
                    <w:t>3</w:t>
                  </w:r>
                  <w:r w:rsidR="00CE1E46" w:rsidRPr="00560E41">
                    <w:rPr>
                      <w:b/>
                      <w:sz w:val="24"/>
                      <w:szCs w:val="24"/>
                      <w:lang w:val="fr-CA"/>
                    </w:rPr>
                    <w:t>0</w:t>
                  </w:r>
                </w:p>
                <w:p w:rsidR="006D7FAF" w:rsidRPr="00560E41" w:rsidRDefault="00A60048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19</w:t>
                  </w:r>
                  <w:r w:rsidR="006D7FAF">
                    <w:rPr>
                      <w:b/>
                      <w:sz w:val="24"/>
                      <w:szCs w:val="24"/>
                      <w:lang w:val="fr-CA"/>
                    </w:rPr>
                    <w:t xml:space="preserve"> Décembre Souper de Noel avec Danse</w:t>
                  </w:r>
                </w:p>
                <w:p w:rsidR="00706723" w:rsidRPr="00560E41" w:rsidRDefault="00706723" w:rsidP="00C625D2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Janvier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</w:p>
                <w:p w:rsidR="00C625D2" w:rsidRPr="00560E41" w:rsidRDefault="00706723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396ED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</w:p>
                <w:p w:rsidR="00706723" w:rsidRPr="00560E41" w:rsidRDefault="00706723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 </w:t>
                  </w:r>
                  <w:r w:rsidR="00024623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  <w:r w:rsidR="00024623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396ED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="00024623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29</w:t>
                  </w:r>
                </w:p>
                <w:p w:rsidR="00396EDD" w:rsidRPr="00560E41" w:rsidRDefault="00396EDD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Rencontre</w:t>
                  </w:r>
                  <w:r w:rsidR="002151CF">
                    <w:rPr>
                      <w:b/>
                      <w:sz w:val="24"/>
                      <w:szCs w:val="24"/>
                      <w:lang w:val="fr-CA"/>
                    </w:rPr>
                    <w:t xml:space="preserve"> Sociale</w:t>
                  </w: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</w:t>
                  </w:r>
                  <w:r w:rsidR="005C5485">
                    <w:rPr>
                      <w:b/>
                      <w:sz w:val="24"/>
                      <w:szCs w:val="24"/>
                      <w:lang w:val="fr-CA"/>
                    </w:rPr>
                    <w:t>h00</w:t>
                  </w:r>
                </w:p>
                <w:p w:rsidR="00706723" w:rsidRPr="00560E41" w:rsidRDefault="0043186E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sz w:val="24"/>
                      <w:szCs w:val="24"/>
                      <w:lang w:val="fr-CA"/>
                    </w:rPr>
                    <w:t>Bingo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</w:t>
                  </w:r>
                  <w:r w:rsidR="00396EDD" w:rsidRPr="00560E41">
                    <w:rPr>
                      <w:b/>
                      <w:sz w:val="24"/>
                      <w:szCs w:val="24"/>
                      <w:lang w:val="fr-CA"/>
                    </w:rPr>
                    <w:t>2</w:t>
                  </w:r>
                  <w:r w:rsidR="00A60048">
                    <w:rPr>
                      <w:b/>
                      <w:sz w:val="24"/>
                      <w:szCs w:val="24"/>
                      <w:lang w:val="fr-CA"/>
                    </w:rPr>
                    <w:t>2</w:t>
                  </w:r>
                  <w:r w:rsidR="00396EDD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Janvier 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à 13h30 </w:t>
                  </w:r>
                </w:p>
                <w:p w:rsidR="000925A6" w:rsidRPr="00560E41" w:rsidRDefault="000925A6">
                  <w:pPr>
                    <w:rPr>
                      <w:b/>
                      <w:sz w:val="16"/>
                      <w:szCs w:val="16"/>
                      <w:lang w:val="fr-CA"/>
                    </w:rPr>
                  </w:pPr>
                </w:p>
                <w:p w:rsidR="00127FBC" w:rsidRPr="00560E41" w:rsidRDefault="000D2877" w:rsidP="00396EDD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</w:pPr>
                  <w:r w:rsidRPr="00560E41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Février 202</w:t>
                  </w:r>
                  <w:r w:rsidR="006D7FAF">
                    <w:rPr>
                      <w:b/>
                      <w:bCs/>
                      <w:color w:val="FF0000"/>
                      <w:sz w:val="28"/>
                      <w:szCs w:val="28"/>
                      <w:lang w:val="fr-CA"/>
                    </w:rPr>
                    <w:t>6</w:t>
                  </w:r>
                  <w:r w:rsidR="00127FBC" w:rsidRPr="00560E41">
                    <w:rPr>
                      <w:b/>
                      <w:color w:val="FF0000"/>
                      <w:sz w:val="22"/>
                      <w:szCs w:val="22"/>
                      <w:lang w:val="fr-CA"/>
                    </w:rPr>
                    <w:t xml:space="preserve"> </w:t>
                  </w:r>
                </w:p>
                <w:p w:rsidR="00C625D2" w:rsidRPr="00560E41" w:rsidRDefault="000D2877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Mardi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="00B8217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 :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3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0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396EDD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7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4</w:t>
                  </w:r>
                </w:p>
                <w:p w:rsidR="000D2877" w:rsidRPr="00560E41" w:rsidRDefault="000D2877" w:rsidP="00C625D2">
                  <w:pPr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</w:pP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Jeudi</w:t>
                  </w:r>
                  <w:r w:rsidR="003518AB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s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 xml:space="preserve"> : 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5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,1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2</w:t>
                  </w:r>
                  <w:r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19</w:t>
                  </w:r>
                  <w:r w:rsidR="00720B29" w:rsidRPr="00560E41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, 2</w:t>
                  </w:r>
                  <w:r w:rsidR="00A60048">
                    <w:rPr>
                      <w:b/>
                      <w:color w:val="2F5496" w:themeColor="accent1" w:themeShade="BF"/>
                      <w:sz w:val="24"/>
                      <w:szCs w:val="24"/>
                      <w:lang w:val="fr-CA"/>
                    </w:rPr>
                    <w:t>6</w:t>
                  </w:r>
                </w:p>
                <w:p w:rsidR="00E50286" w:rsidRPr="00560E41" w:rsidRDefault="002151CF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Rencontre Sociale</w:t>
                  </w:r>
                  <w:r w:rsidR="000D2877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à 13h00</w:t>
                  </w:r>
                </w:p>
                <w:p w:rsidR="00B30987" w:rsidRDefault="00A60048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19</w:t>
                  </w:r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 xml:space="preserve"> Février</w:t>
                  </w:r>
                  <w:r w:rsidR="00E50286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Bingo </w:t>
                  </w:r>
                  <w:r w:rsidR="00720B29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à 13h30 </w:t>
                  </w:r>
                </w:p>
                <w:p w:rsidR="000D2877" w:rsidRPr="00560E41" w:rsidRDefault="005C5485" w:rsidP="00C625D2">
                  <w:pPr>
                    <w:rPr>
                      <w:b/>
                      <w:sz w:val="24"/>
                      <w:szCs w:val="24"/>
                      <w:lang w:val="fr-CA"/>
                    </w:rPr>
                  </w:pPr>
                  <w:r>
                    <w:rPr>
                      <w:b/>
                      <w:sz w:val="24"/>
                      <w:szCs w:val="24"/>
                      <w:lang w:val="fr-CA"/>
                    </w:rPr>
                    <w:t>20</w:t>
                  </w:r>
                  <w:r w:rsidR="00E50286" w:rsidRPr="00560E41">
                    <w:rPr>
                      <w:b/>
                      <w:sz w:val="24"/>
                      <w:szCs w:val="24"/>
                      <w:lang w:val="fr-CA"/>
                    </w:rPr>
                    <w:t xml:space="preserve"> février</w:t>
                  </w:r>
                  <w:bookmarkEnd w:id="0"/>
                  <w:bookmarkEnd w:id="1"/>
                  <w:r w:rsidR="00B30987">
                    <w:rPr>
                      <w:b/>
                      <w:sz w:val="24"/>
                      <w:szCs w:val="24"/>
                      <w:lang w:val="fr-CA"/>
                    </w:rPr>
                    <w:t xml:space="preserve"> Souper St-Valentin</w:t>
                  </w:r>
                </w:p>
              </w:txbxContent>
            </v:textbox>
          </v:shape>
        </w:pict>
      </w:r>
      <w:r w:rsidRPr="00C61CBA">
        <w:rPr>
          <w:noProof/>
          <w:lang w:bidi="fr-FR"/>
        </w:rPr>
        <w:pict>
          <v:shape id="Zone de texte 393" o:spid="_x0000_s2076" type="#_x0000_t202" style="position:absolute;margin-left:44.45pt;margin-top:14pt;width:171.75pt;height:98.2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" fillcolor="white [3201]" stroked="f" strokeweight=".5pt">
            <v:textbox style="mso-next-textbox:#Zone de texte 393">
              <w:txbxContent>
                <w:p w:rsidR="00515180" w:rsidRDefault="00567F99"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>
                        <wp:extent cx="1847850" cy="1200150"/>
                        <wp:effectExtent l="0" t="0" r="0" b="0"/>
                        <wp:docPr id="3" name="Image 2" descr="Résidence des Bâtisseurs Louiseville, Résidence à Louiseville, Mauric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ésidence des Bâtisseurs Louiseville, Résidence à Louiseville, Mauric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097" cy="1204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5D92">
                    <w:t>v b</w:t>
                  </w:r>
                </w:p>
              </w:txbxContent>
            </v:textbox>
          </v:shape>
        </w:pict>
      </w:r>
      <w:r w:rsidRPr="00C61CBA">
        <w:rPr>
          <w:noProof/>
          <w:lang w:bidi="fr-FR"/>
        </w:rPr>
        <w:pict>
          <v:shape id="Zone de texte 11" o:spid="_x0000_s2073" type="#_x0000_t202" style="position:absolute;margin-left:268.4pt;margin-top:477.8pt;width:481.45pt;height:81.9pt;z-index:2516858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" filled="f" fillcolor="#fffffe" stroked="f" strokecolor="#212120" insetpen="t">
            <v:textbox style="mso-next-textbox:#Zone de texte 11" inset="2.88pt,2.88pt,2.88pt,2.88pt">
              <w:txbxContent>
                <w:p w:rsidR="00734486" w:rsidRDefault="00734486" w:rsidP="00734486">
                  <w:pPr>
                    <w:widowControl w:val="0"/>
                    <w:spacing w:line="240" w:lineRule="exact"/>
                    <w:rPr>
                      <w:rFonts w:ascii="Arial" w:hAnsi="Arial" w:cs="Arial"/>
                      <w:color w:val="FFFFFE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C61CBA">
        <w:rPr>
          <w:noProof/>
          <w:lang w:bidi="fr-FR"/>
        </w:rPr>
        <w:pict>
          <v:line id="Connecteur droit 401" o:spid="_x0000_s2072" style="position:absolute;z-index:251719680;visibility:visible;mso-position-horizontal-relative:margin;mso-position-vertical-relative:page;mso-width-relative:margin" from="706.35pt,385.95pt" to="756.1pt,3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Onj6KncAAAADQEAAA8AAABkcnMvZG93&#10;bnJldi54bWxMj8FOhDAQhu8mvkMzJt7cUkRZkbIxGm9edtH7QAdKpC2hZRff3m5i4h7/mS//fFPu&#10;VjOyI81+cFaC2CTAyLZODbaX8Fm/322B+YBW4egsSfghD7vq+qrEQrmT3dPxEHoWS6wvUIIOYSo4&#10;960mg37jJrJx17nZYIhx7rma8RTLzcjTJHnkBgcbL2ic6FVT+31YjIT7rqvbXn8o3FOzrd+WrBFf&#10;mZS3N+vLM7BAa/iH4awf1aGKTo1brPJsjDkTaR5ZCXkunoCdkQeRpsCavxGvSn75RfUL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6ePoqdwAAAANAQAADwAAAAAAAAAAAAAAAAAWBAAA&#10;ZHJzL2Rvd25yZXYueG1sUEsFBgAAAAAEAAQA8wAAAB8FAAAAAA==&#10;" strokecolor="white [3212]" strokeweight="1pt">
            <v:stroke joinstyle="miter"/>
            <w10:wrap anchorx="margin" anchory="page"/>
          </v:line>
        </w:pict>
      </w:r>
      <w:r w:rsidRPr="00C61CBA">
        <w:rPr>
          <w:noProof/>
          <w:lang w:bidi="fr-FR"/>
        </w:rPr>
        <w:pict>
          <v:line id="Connecteur Droit 408" o:spid="_x0000_s2071" style="position:absolute;z-index:251722752;visibility:visible;mso-position-horizontal:right;mso-position-horizontal-relative:margin" from="222.8pt,429pt" to="272.55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<v:stroke joinstyle="miter"/>
            <w10:wrap anchorx="margin"/>
          </v:line>
        </w:pict>
      </w:r>
      <w:r w:rsidRPr="00C61CBA">
        <w:rPr>
          <w:noProof/>
          <w:lang w:bidi="fr-FR"/>
        </w:rPr>
        <w:pict>
          <v:line id="Connecteur Droit 407" o:spid="_x0000_s2070" style="position:absolute;z-index:251721728;visibility:visible;mso-position-horizontal:right;mso-position-horizontal-relative:margin" from="222.8pt,410.25pt" to="272.55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<v:stroke joinstyle="miter"/>
            <w10:wrap anchorx="margin"/>
          </v:line>
        </w:pict>
      </w:r>
      <w:r w:rsidRPr="00C61CBA">
        <w:rPr>
          <w:noProof/>
          <w:lang w:bidi="fr-FR"/>
        </w:rPr>
        <w:pict>
          <v:line id="Connecteur Droit 402" o:spid="_x0000_s2069" style="position:absolute;z-index:251720704;visibility:visible;mso-position-horizontal:right;mso-position-horizontal-relative:margin" from="222.8pt,391.75pt" to="272.55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<v:stroke joinstyle="miter"/>
            <w10:wrap anchorx="margin"/>
          </v:line>
        </w:pict>
      </w:r>
      <w:r w:rsidRPr="00C61CBA">
        <w:rPr>
          <w:noProof/>
          <w:lang w:bidi="fr-FR"/>
        </w:rPr>
        <w:pict>
          <v:line id="Connecteur Droit 400" o:spid="_x0000_s2068" style="position:absolute;z-index:251718656;visibility:visible;mso-position-horizontal:right;mso-position-horizontal-relative:margin" from="222.8pt,354.75pt" to="272.5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<v:stroke joinstyle="miter"/>
            <w10:wrap anchorx="margin"/>
          </v:line>
        </w:pict>
      </w:r>
      <w:r w:rsidRPr="00C61CBA">
        <w:rPr>
          <w:noProof/>
          <w:lang w:bidi="fr-FR"/>
        </w:rPr>
        <w:pict>
          <v:line id="Connecteur Droit 395" o:spid="_x0000_s2067" style="position:absolute;z-index:251717632;visibility:visible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Connecteur Droit 394" o:spid="_x0000_s2066" style="position:absolute;z-index:251716608;visibility:visible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Connecteur Droit 380" o:spid="_x0000_s2065" style="position:absolute;z-index:251715584;visibility:visible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Connecteur Droit 378" o:spid="_x0000_s2064" style="position:absolute;z-index:251714560;visibility:visible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Connecteur Droit 377" o:spid="_x0000_s2063" style="position:absolute;z-index:251713536;visibility:visible;mso-height-relative:margin" from="398.5pt,317.25pt" to="398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BDqCzY3QAAAAsBAAAPAAAAZHJzL2Rv&#10;d25yZXYueG1sTI/NTsMwEITvSLyDtUjcqFMSmjTEqRCIG5c2cN/Emx8Rr6PYacPbY8QBjrMzmv2m&#10;OKxmFGea3WBZwXYTgSBurB64U/Bevd5lIJxH1jhaJgVf5OBQXl8VmGt74SOdT74ToYRdjgp676dc&#10;Stf0ZNBt7EQcvNbOBn2Qcyf1jJdQbkZ5H0U7aXDg8KHHiZ57aj5Pi1EQt23VdP2bxiPVWfWyJPX2&#10;I1Hq9mZ9egThafV/YfjBD+hQBqbaLqydGBWk+zRs8Qp2cfIAIiR+L7WCbB+nIMtC/t9Qfg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BDqCzY3QAAAAsBAAAPAAAAAAAAAAAAAAAAABcE&#10;AABkcnMvZG93bnJldi54bWxQSwUGAAAAAAQABADzAAAAIQUAAAAA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Connecteur Droit 375" o:spid="_x0000_s2062" style="position:absolute;z-index:251712512;visibility:visible;mso-height-relative:margin" from="247.05pt,317.8pt" to="247.0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" strokecolor="white [3212]" strokeweight="1pt">
            <v:stroke joinstyle="miter"/>
          </v:line>
        </w:pict>
      </w:r>
      <w:r w:rsidRPr="00C61CBA">
        <w:rPr>
          <w:noProof/>
          <w:lang w:bidi="fr-FR"/>
        </w:rPr>
        <w:pict>
          <v:line id="_x0000_s2061" style="position:absolute;z-index:251706368;visibility:visible;mso-wrap-distance-left:2.88pt;mso-wrap-distance-top:2.88pt;mso-wrap-distance-right:2.88pt;mso-wrap-distance-bottom:2.88pt" from="-.45pt,354.55pt" to="247.0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KSF+IffAAAACQEAAA8AAABkcnMvZG93bnJldi54&#10;bWxMj0tPwzAQhO9I/Adrkbi1TquKkhCnojwEFw60SIibE2+TiHgd2c6Df88iIcFtd2c0+02+m20n&#10;RvShdaRgtUxAIFXOtFQreDs+Lq5BhKjJ6M4RKvjCALvi/CzXmXETveJ4iLXgEAqZVtDE2GdShqpB&#10;q8PS9UisnZy3OvLqa2m8njjcdnKdJFfS6pb4Q6N7vGuw+jwMVoGf7t3z/jTu1x+NPz6U26ehf3lX&#10;6vJivr0BEXGOf2b4wWd0KJipdAOZIDoFi5SNCrZJugLB+ibd8FD+XmSRy/8Nim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pIX4h98AAAAJ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_x0000_s2060" style="position:absolute;z-index:251707392;visibility:visible;mso-wrap-distance-left:2.88pt;mso-wrap-distance-top:2.88pt;mso-wrap-distance-right:2.88pt;mso-wrap-distance-bottom:2.88pt" from="-.5pt,372.95pt" to="247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B1FZkTgAAAACgEAAA8AAABkcnMvZG93bnJldi54&#10;bWxMj0tPwzAQhO9I/Adrkbi1TqtA2xCnojxELxxoKyFuTryNI+J1ZDsP/j1GQoLjzo5mvsm3k2nZ&#10;gM43lgQs5gkwpMqqhmoBp+PzbA3MB0lKtpZQwBd62BaXF7nMlB3pDYdDqFkMIZ9JATqELuPcVxqN&#10;9HPbIcXf2TojQzxdzZWTYww3LV8myS03sqHYoGWHDxqrz0NvBLjx0e5352G3/NDu+FSuXvru9V2I&#10;66vp/g5YwCn8meEHP6JDEZlK25PyrBUwW8QpQcAqvdkAi4Z0k0a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B1FZkTgAAAACgEAAA8AAAAAAAAAAAAAAAAAEAQAAGRy&#10;cy9kb3ducmV2LnhtbFBLBQYAAAAABAAEAPMAAAAdBQAAAAA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_x0000_s2057" style="position:absolute;z-index:251710464;visibility:visible;mso-wrap-distance-left:2.88pt;mso-wrap-distance-top:2.88pt;mso-wrap-distance-right:2.88pt;mso-wrap-distance-bottom:2.88pt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_x0000_s2056" style="position:absolute;z-index:251711488;visibility:visible;mso-wrap-distance-left:2.88pt;mso-wrap-distance-top:2.88pt;mso-wrap-distance-right:2.88pt;mso-wrap-distance-bottom:2.88pt" from="-.5pt,336.1pt" to="247pt,3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9/o4/fAAAACgEAAA8AAABkcnMvZG93bnJldi54&#10;bWxMj0tPwzAQhO9I/Adrkbi1TqOqhRCnojwEFw60SIibE2+TiHgd2c6Df88iIcFxZ0cz3+S72XZi&#10;RB9aRwpWywQEUuVMS7WCt+Pj4gpEiJqM7hyhgi8MsCvOz3KdGTfRK46HWAsOoZBpBU2MfSZlqBq0&#10;Oixdj8S/k/NWRz59LY3XE4fbTqZJspFWt8QNje7xrsHq8zBYBX66d8/707hPPxp/fCi3T0P/8q7U&#10;5cV8ewMi4hz/zPCDz+hQMFPpBjJBdAoWK54SFWy2aQqCDevrNSvlryKLXP6fUHwD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D3+jj98AAAAK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Ligne 26" o:spid="_x0000_s2055" style="position:absolute;z-index:251700224;visibility:visible;mso-wrap-distance-left:2.88pt;mso-wrap-distance-top:2.88pt;mso-wrap-distance-right:2.88pt;mso-wrap-distance-bottom:2.88pt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Ligne 27" o:spid="_x0000_s2054" style="position:absolute;z-index:251701248;visibility:visible;mso-wrap-distance-left:2.88pt;mso-wrap-distance-top:2.88pt;mso-wrap-distance-right:2.88pt;mso-wrap-distance-bottom:2.88pt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Ligne 28" o:spid="_x0000_s2053" style="position:absolute;z-index:251702272;visibility:visible;mso-wrap-distance-left:2.88pt;mso-wrap-distance-top:2.88pt;mso-wrap-distance-right:2.88pt;mso-wrap-distance-bottom:2.88pt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Ligne 29" o:spid="_x0000_s2052" style="position:absolute;z-index:251703296;visibility:visible;mso-wrap-distance-left:2.88pt;mso-wrap-distance-top:2.88pt;mso-wrap-distance-right:2.88pt;mso-wrap-distance-bottom:2.88pt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Ligne 30" o:spid="_x0000_s2051" style="position:absolute;z-index:251704320;visibility:visible;mso-wrap-distance-left:2.88pt;mso-wrap-distance-top:2.88pt;mso-wrap-distance-right:2.88pt;mso-wrap-distance-bottom:2.88pt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<v:shadow color="#dcd6d4"/>
          </v:line>
        </w:pict>
      </w:r>
      <w:r w:rsidRPr="00C61CBA">
        <w:rPr>
          <w:noProof/>
          <w:lang w:bidi="fr-FR"/>
        </w:rPr>
        <w:pict>
          <v:line id="_x0000_s2050" style="position:absolute;z-index:251705344;visibility:visible;mso-wrap-distance-left:2.88pt;mso-wrap-distance-top:2.88pt;mso-wrap-distance-right:2.88pt;mso-wrap-distance-bottom:2.88pt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<v:shadow color="#dcd6d4"/>
          </v:line>
        </w:pict>
      </w:r>
    </w:p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C61CBA" w:rsidP="00ED73B5">
      <w:r w:rsidRPr="00C61CBA">
        <w:rPr>
          <w:noProof/>
          <w:lang w:bidi="fr-FR"/>
        </w:rPr>
        <w:pict>
          <v:shape id="Zone de texte 396" o:spid="_x0000_s2077" type="#_x0000_t202" style="position:absolute;margin-left:.25pt;margin-top:5.55pt;width:212.85pt;height:76.8pt;z-index:251738112;visibility:visible;mso-height-relative:margin" fillcolor="white [3201]" stroked="f" strokeweight=".5pt">
            <v:textbox style="mso-next-textbox:#Zone de texte 396">
              <w:txbxContent>
                <w:p w:rsidR="00245286" w:rsidRDefault="00793C96" w:rsidP="008D2664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 xml:space="preserve">       </w:t>
                  </w:r>
                </w:p>
                <w:p w:rsidR="00245286" w:rsidRDefault="00245286" w:rsidP="008D2664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 xml:space="preserve">   </w:t>
                  </w:r>
                  <w:r w:rsidR="00CD5DB1">
                    <w:rPr>
                      <w:b/>
                      <w:sz w:val="28"/>
                      <w:szCs w:val="28"/>
                      <w:lang w:val="fr-CA"/>
                    </w:rPr>
                    <w:t xml:space="preserve">        </w:t>
                  </w:r>
                  <w:r>
                    <w:rPr>
                      <w:b/>
                      <w:sz w:val="28"/>
                      <w:szCs w:val="28"/>
                      <w:lang w:val="fr-CA"/>
                    </w:rPr>
                    <w:t xml:space="preserve">  </w:t>
                  </w:r>
                  <w:r w:rsidR="00CD5DB1">
                    <w:rPr>
                      <w:b/>
                      <w:sz w:val="28"/>
                      <w:szCs w:val="28"/>
                      <w:lang w:val="fr-CA"/>
                    </w:rPr>
                    <w:t>Activités Spéciales</w:t>
                  </w:r>
                </w:p>
                <w:p w:rsidR="00ED73B5" w:rsidRDefault="00ED73B5" w:rsidP="008D2664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 xml:space="preserve">        Tournoi </w:t>
                  </w:r>
                  <w:r w:rsidR="00CD5DB1">
                    <w:rPr>
                      <w:b/>
                      <w:sz w:val="28"/>
                      <w:szCs w:val="28"/>
                      <w:lang w:val="fr-CA"/>
                    </w:rPr>
                    <w:t>Whist Militaire</w:t>
                  </w:r>
                  <w:r w:rsidR="00FA44E0">
                    <w:rPr>
                      <w:b/>
                      <w:sz w:val="28"/>
                      <w:szCs w:val="28"/>
                      <w:lang w:val="fr-CA"/>
                    </w:rPr>
                    <w:t xml:space="preserve"> </w:t>
                  </w:r>
                </w:p>
                <w:p w:rsidR="00CD5DB1" w:rsidRDefault="00ED73B5" w:rsidP="008D2664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 xml:space="preserve">            </w:t>
                  </w:r>
                  <w:r w:rsidR="00FA44E0">
                    <w:rPr>
                      <w:b/>
                      <w:sz w:val="28"/>
                      <w:szCs w:val="28"/>
                      <w:lang w:val="fr-CA"/>
                    </w:rPr>
                    <w:t>23 Novembre 2025</w:t>
                  </w:r>
                </w:p>
                <w:p w:rsidR="00CD5DB1" w:rsidRPr="00560E41" w:rsidRDefault="00CD5DB1" w:rsidP="008D2664">
                  <w:pPr>
                    <w:rPr>
                      <w:b/>
                      <w:sz w:val="28"/>
                      <w:szCs w:val="28"/>
                      <w:lang w:val="fr-CA"/>
                    </w:rPr>
                  </w:pPr>
                  <w:r>
                    <w:rPr>
                      <w:b/>
                      <w:sz w:val="28"/>
                      <w:szCs w:val="28"/>
                      <w:lang w:val="fr-CA"/>
                    </w:rPr>
                    <w:t>ournoi</w:t>
                  </w:r>
                </w:p>
              </w:txbxContent>
            </v:textbox>
          </v:shape>
        </w:pict>
      </w:r>
    </w:p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/>
    <w:p w:rsidR="00ED73B5" w:rsidRPr="00ED73B5" w:rsidRDefault="00ED73B5" w:rsidP="00ED73B5">
      <w:r>
        <w:t xml:space="preserve">   </w:t>
      </w:r>
    </w:p>
    <w:p w:rsidR="00793C96" w:rsidRDefault="00793C96" w:rsidP="00ED73B5"/>
    <w:p w:rsidR="006464E7" w:rsidRDefault="006464E7" w:rsidP="00ED73B5"/>
    <w:p w:rsidR="006464E7" w:rsidRDefault="006464E7" w:rsidP="00ED73B5"/>
    <w:p w:rsidR="006464E7" w:rsidRDefault="006464E7" w:rsidP="00ED73B5"/>
    <w:p w:rsidR="006464E7" w:rsidRPr="001B0E7E" w:rsidRDefault="001B0E7E" w:rsidP="00312793">
      <w:r>
        <w:rPr>
          <w:noProof/>
          <w:lang w:val="fr-CA" w:eastAsia="fr-CA"/>
        </w:rPr>
        <w:drawing>
          <wp:inline distT="0" distB="0" distL="0" distR="0">
            <wp:extent cx="2985407" cy="1502228"/>
            <wp:effectExtent l="19050" t="0" r="5443" b="0"/>
            <wp:docPr id="1" name="Image 0" descr="Trudel-FADOQ-panneau-o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del-FADOQ-panneau-out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421" cy="150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793" w:rsidRDefault="00312793" w:rsidP="00312793"/>
    <w:p w:rsidR="00753033" w:rsidRDefault="00753033" w:rsidP="00312793"/>
    <w:p w:rsidR="00753033" w:rsidRDefault="00753033" w:rsidP="00312793"/>
    <w:p w:rsidR="00753033" w:rsidRDefault="00753033" w:rsidP="00312793"/>
    <w:p w:rsidR="00793C96" w:rsidRPr="00312793" w:rsidRDefault="00C61CBA" w:rsidP="00793C96">
      <w:pPr>
        <w:rPr>
          <w:b/>
          <w:sz w:val="24"/>
          <w:szCs w:val="24"/>
        </w:rPr>
      </w:pPr>
      <w:r w:rsidRPr="00C61CBA">
        <w:rPr>
          <w:noProof/>
          <w:lang w:bidi="fr-FR"/>
        </w:rPr>
        <w:pict>
          <v:line id="_x0000_s2058" style="position:absolute;z-index:251709440;visibility:visible;mso-wrap-distance-left:2.88pt;mso-wrap-distance-top:2.88pt;mso-wrap-distance-right:2.88pt;mso-wrap-distance-bottom:2.88pt" from=".25pt,68.05pt" to="247.7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MXjoa7gAAAACgEAAA8AAABkcnMvZG93bnJldi54&#10;bWxMj0tPwzAQhO9I/Adrkbi1TqqqtCFORXkILj3QIlW9OfE2jojXke08+PcYCQmOOzua+SbfTqZl&#10;AzrfWBKQzhNgSJVVDdUCPo4vszUwHyQp2VpCAV/oYVtcX+UyU3akdxwOoWYxhHwmBegQuoxzX2k0&#10;0s9thxR/F+uMDPF0NVdOjjHctHyRJCtuZEOxQcsOHzVWn4feCHDjk33bXYbd4qzd8bm8e+27/UmI&#10;25vp4R5YwCn8meEHP6JDEZlK25PyrBUwS+OUIGCdblbAomG5WUa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MXjoa7gAAAACgEAAA8AAAAAAAAAAAAAAAAAEAQAAGRy&#10;cy9kb3ducmV2LnhtbFBLBQYAAAAABAAEAPMAAAAdBQAAAAA=&#10;" strokecolor="#fffffe" strokeweight="1pt">
            <v:shadow color="#dcd6d4"/>
          </v:line>
        </w:pict>
      </w:r>
      <w:r w:rsidR="00312793" w:rsidRPr="00312793">
        <w:rPr>
          <w:b/>
          <w:noProof/>
          <w:sz w:val="24"/>
          <w:szCs w:val="24"/>
          <w:lang w:val="fr-CA" w:eastAsia="fr-CA"/>
        </w:rPr>
        <w:drawing>
          <wp:inline distT="0" distB="0" distL="0" distR="0">
            <wp:extent cx="3039836" cy="1578395"/>
            <wp:effectExtent l="19050" t="0" r="8164" b="0"/>
            <wp:docPr id="12" name="Image 5" descr="C:\Users\user\AppData\Local\Packages\AdobeSystemsIncorporated.AdobePhotoshopExpress_ynb6jyjzte8ga\LocalState\Share\Images\AdobePhotoshopExpress_c259603acd3c4fcaace9fa07c734a707_Copy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AdobeSystemsIncorporated.AdobePhotoshopExpress_ynb6jyjzte8ga\LocalState\Share\Images\AdobePhotoshopExpress_c259603acd3c4fcaace9fa07c734a707_CopyEdit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8" cy="15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C96" w:rsidRPr="00312793" w:rsidSect="00537114">
      <w:footerReference w:type="default" r:id="rId17"/>
      <w:pgSz w:w="16838" w:h="11906" w:orient="landscape" w:code="9"/>
      <w:pgMar w:top="245" w:right="850" w:bottom="245" w:left="8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6F7" w:rsidRDefault="00E916F7" w:rsidP="00101AC6">
      <w:r>
        <w:separator/>
      </w:r>
    </w:p>
  </w:endnote>
  <w:endnote w:type="continuationSeparator" w:id="1">
    <w:p w:rsidR="00E916F7" w:rsidRDefault="00E916F7" w:rsidP="00101A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45C" w:rsidRPr="0063445C" w:rsidRDefault="0063445C">
    <w:pPr>
      <w:pStyle w:val="Pieddepage"/>
      <w:rPr>
        <w:lang w:val="fr-CA"/>
      </w:rPr>
    </w:pPr>
    <w:r>
      <w:rPr>
        <w:lang w:val="fr-CA"/>
      </w:rPr>
      <w:t>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6F7" w:rsidRDefault="00E916F7" w:rsidP="00101AC6">
      <w:r>
        <w:separator/>
      </w:r>
    </w:p>
  </w:footnote>
  <w:footnote w:type="continuationSeparator" w:id="1">
    <w:p w:rsidR="00E916F7" w:rsidRDefault="00E916F7" w:rsidP="00101A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/>
  <w:rsids>
    <w:rsidRoot w:val="00EF0EAC"/>
    <w:rsid w:val="00006B3A"/>
    <w:rsid w:val="00024623"/>
    <w:rsid w:val="00034552"/>
    <w:rsid w:val="00052DC9"/>
    <w:rsid w:val="00070790"/>
    <w:rsid w:val="000925A6"/>
    <w:rsid w:val="00097511"/>
    <w:rsid w:val="000B0C54"/>
    <w:rsid w:val="000C322B"/>
    <w:rsid w:val="000D2877"/>
    <w:rsid w:val="000D57CA"/>
    <w:rsid w:val="000D64C1"/>
    <w:rsid w:val="000E33F9"/>
    <w:rsid w:val="000F1C8C"/>
    <w:rsid w:val="000F75AC"/>
    <w:rsid w:val="00101AC6"/>
    <w:rsid w:val="00127FBC"/>
    <w:rsid w:val="001356AA"/>
    <w:rsid w:val="001436C7"/>
    <w:rsid w:val="001637DD"/>
    <w:rsid w:val="0016430F"/>
    <w:rsid w:val="00170493"/>
    <w:rsid w:val="00172BBD"/>
    <w:rsid w:val="00194967"/>
    <w:rsid w:val="00195D6A"/>
    <w:rsid w:val="001B0E7E"/>
    <w:rsid w:val="001B68E0"/>
    <w:rsid w:val="001B713F"/>
    <w:rsid w:val="001C320F"/>
    <w:rsid w:val="001D7245"/>
    <w:rsid w:val="0020303D"/>
    <w:rsid w:val="002151CF"/>
    <w:rsid w:val="00215E4C"/>
    <w:rsid w:val="002179DD"/>
    <w:rsid w:val="00236292"/>
    <w:rsid w:val="00236574"/>
    <w:rsid w:val="00245286"/>
    <w:rsid w:val="00260E75"/>
    <w:rsid w:val="002755C8"/>
    <w:rsid w:val="002820CC"/>
    <w:rsid w:val="0028374A"/>
    <w:rsid w:val="00290E5D"/>
    <w:rsid w:val="00295DB7"/>
    <w:rsid w:val="002A05D7"/>
    <w:rsid w:val="002A4B2B"/>
    <w:rsid w:val="002B1622"/>
    <w:rsid w:val="002B27D4"/>
    <w:rsid w:val="002B5D02"/>
    <w:rsid w:val="002B771B"/>
    <w:rsid w:val="002D2EBE"/>
    <w:rsid w:val="003042B1"/>
    <w:rsid w:val="00307197"/>
    <w:rsid w:val="003116E7"/>
    <w:rsid w:val="00312793"/>
    <w:rsid w:val="003518AB"/>
    <w:rsid w:val="00366BAF"/>
    <w:rsid w:val="00376D5A"/>
    <w:rsid w:val="003831B1"/>
    <w:rsid w:val="003915DD"/>
    <w:rsid w:val="003930D4"/>
    <w:rsid w:val="003955E2"/>
    <w:rsid w:val="00396EDD"/>
    <w:rsid w:val="003B28CB"/>
    <w:rsid w:val="003C0ABE"/>
    <w:rsid w:val="003D7791"/>
    <w:rsid w:val="003F20EE"/>
    <w:rsid w:val="003F3E21"/>
    <w:rsid w:val="003F5AEF"/>
    <w:rsid w:val="00415F32"/>
    <w:rsid w:val="0043186E"/>
    <w:rsid w:val="00436442"/>
    <w:rsid w:val="00441F42"/>
    <w:rsid w:val="00456603"/>
    <w:rsid w:val="004616E0"/>
    <w:rsid w:val="0048719E"/>
    <w:rsid w:val="004933A6"/>
    <w:rsid w:val="004B1B74"/>
    <w:rsid w:val="004D7A64"/>
    <w:rsid w:val="004E227C"/>
    <w:rsid w:val="004E397D"/>
    <w:rsid w:val="004E579C"/>
    <w:rsid w:val="004E644B"/>
    <w:rsid w:val="004E6B6C"/>
    <w:rsid w:val="004F21A9"/>
    <w:rsid w:val="0050260C"/>
    <w:rsid w:val="00510BC2"/>
    <w:rsid w:val="00515180"/>
    <w:rsid w:val="00531879"/>
    <w:rsid w:val="00537114"/>
    <w:rsid w:val="00543DBB"/>
    <w:rsid w:val="00560CFF"/>
    <w:rsid w:val="00560E41"/>
    <w:rsid w:val="00565A84"/>
    <w:rsid w:val="00565CAA"/>
    <w:rsid w:val="00567F99"/>
    <w:rsid w:val="0057325E"/>
    <w:rsid w:val="005A27CF"/>
    <w:rsid w:val="005B4F86"/>
    <w:rsid w:val="005B7A60"/>
    <w:rsid w:val="005C5485"/>
    <w:rsid w:val="00622F5B"/>
    <w:rsid w:val="0063445C"/>
    <w:rsid w:val="00634895"/>
    <w:rsid w:val="006367CB"/>
    <w:rsid w:val="006464E7"/>
    <w:rsid w:val="006664CB"/>
    <w:rsid w:val="006706BA"/>
    <w:rsid w:val="00675CC7"/>
    <w:rsid w:val="00694BDC"/>
    <w:rsid w:val="006B1418"/>
    <w:rsid w:val="006B1FE1"/>
    <w:rsid w:val="006B29B5"/>
    <w:rsid w:val="006B2DEC"/>
    <w:rsid w:val="006B442A"/>
    <w:rsid w:val="006B7A22"/>
    <w:rsid w:val="006D7FAF"/>
    <w:rsid w:val="006E0C78"/>
    <w:rsid w:val="006E4015"/>
    <w:rsid w:val="006E65FA"/>
    <w:rsid w:val="006F7155"/>
    <w:rsid w:val="00706723"/>
    <w:rsid w:val="0071304B"/>
    <w:rsid w:val="00720B29"/>
    <w:rsid w:val="00720CB7"/>
    <w:rsid w:val="00725BD9"/>
    <w:rsid w:val="00734486"/>
    <w:rsid w:val="007344E1"/>
    <w:rsid w:val="00753033"/>
    <w:rsid w:val="007555BC"/>
    <w:rsid w:val="00755F97"/>
    <w:rsid w:val="007640BC"/>
    <w:rsid w:val="00766D5D"/>
    <w:rsid w:val="00793C96"/>
    <w:rsid w:val="007945B1"/>
    <w:rsid w:val="007A5312"/>
    <w:rsid w:val="007B46E6"/>
    <w:rsid w:val="007C3817"/>
    <w:rsid w:val="007E055D"/>
    <w:rsid w:val="007F369C"/>
    <w:rsid w:val="008173A3"/>
    <w:rsid w:val="008276EA"/>
    <w:rsid w:val="008554EE"/>
    <w:rsid w:val="00867622"/>
    <w:rsid w:val="008764E4"/>
    <w:rsid w:val="00876850"/>
    <w:rsid w:val="00885496"/>
    <w:rsid w:val="0089137F"/>
    <w:rsid w:val="008A28CE"/>
    <w:rsid w:val="008B115E"/>
    <w:rsid w:val="008D022C"/>
    <w:rsid w:val="008D2664"/>
    <w:rsid w:val="009126E5"/>
    <w:rsid w:val="0091611C"/>
    <w:rsid w:val="00924C7D"/>
    <w:rsid w:val="00927598"/>
    <w:rsid w:val="00930B86"/>
    <w:rsid w:val="00946CCE"/>
    <w:rsid w:val="0095037E"/>
    <w:rsid w:val="009767AF"/>
    <w:rsid w:val="00982C9B"/>
    <w:rsid w:val="00995C95"/>
    <w:rsid w:val="009A378D"/>
    <w:rsid w:val="009B253C"/>
    <w:rsid w:val="009D3C02"/>
    <w:rsid w:val="009F5F23"/>
    <w:rsid w:val="009F79AE"/>
    <w:rsid w:val="00A05C15"/>
    <w:rsid w:val="00A1543C"/>
    <w:rsid w:val="00A51271"/>
    <w:rsid w:val="00A60048"/>
    <w:rsid w:val="00A600BD"/>
    <w:rsid w:val="00A7127C"/>
    <w:rsid w:val="00A821ED"/>
    <w:rsid w:val="00A9054F"/>
    <w:rsid w:val="00A91EE6"/>
    <w:rsid w:val="00A94EFF"/>
    <w:rsid w:val="00AA0B9F"/>
    <w:rsid w:val="00AB291D"/>
    <w:rsid w:val="00AB7BED"/>
    <w:rsid w:val="00AC0503"/>
    <w:rsid w:val="00AD5791"/>
    <w:rsid w:val="00AE412D"/>
    <w:rsid w:val="00AF4B96"/>
    <w:rsid w:val="00B0333D"/>
    <w:rsid w:val="00B11D5F"/>
    <w:rsid w:val="00B16D53"/>
    <w:rsid w:val="00B30529"/>
    <w:rsid w:val="00B30987"/>
    <w:rsid w:val="00B326C9"/>
    <w:rsid w:val="00B33190"/>
    <w:rsid w:val="00B41CA5"/>
    <w:rsid w:val="00B439E2"/>
    <w:rsid w:val="00B45646"/>
    <w:rsid w:val="00B54496"/>
    <w:rsid w:val="00B56764"/>
    <w:rsid w:val="00B67573"/>
    <w:rsid w:val="00B7292B"/>
    <w:rsid w:val="00B73184"/>
    <w:rsid w:val="00B7727C"/>
    <w:rsid w:val="00B8217B"/>
    <w:rsid w:val="00B82B0A"/>
    <w:rsid w:val="00B86F91"/>
    <w:rsid w:val="00BB3094"/>
    <w:rsid w:val="00BB4DAF"/>
    <w:rsid w:val="00BD17D5"/>
    <w:rsid w:val="00BD604A"/>
    <w:rsid w:val="00BD6509"/>
    <w:rsid w:val="00BE69FD"/>
    <w:rsid w:val="00BF0512"/>
    <w:rsid w:val="00BF0A87"/>
    <w:rsid w:val="00C21984"/>
    <w:rsid w:val="00C2264E"/>
    <w:rsid w:val="00C27061"/>
    <w:rsid w:val="00C3397F"/>
    <w:rsid w:val="00C360CA"/>
    <w:rsid w:val="00C37F48"/>
    <w:rsid w:val="00C61CBA"/>
    <w:rsid w:val="00C625D2"/>
    <w:rsid w:val="00C64C91"/>
    <w:rsid w:val="00C64EEA"/>
    <w:rsid w:val="00C75632"/>
    <w:rsid w:val="00C75D48"/>
    <w:rsid w:val="00C816C1"/>
    <w:rsid w:val="00C9498A"/>
    <w:rsid w:val="00CA769F"/>
    <w:rsid w:val="00CC025A"/>
    <w:rsid w:val="00CD5DB1"/>
    <w:rsid w:val="00CE1E46"/>
    <w:rsid w:val="00CF26FC"/>
    <w:rsid w:val="00CF671B"/>
    <w:rsid w:val="00D03FA2"/>
    <w:rsid w:val="00D06D18"/>
    <w:rsid w:val="00D07FF8"/>
    <w:rsid w:val="00D10AFC"/>
    <w:rsid w:val="00D15D80"/>
    <w:rsid w:val="00D255AF"/>
    <w:rsid w:val="00D43372"/>
    <w:rsid w:val="00D478EF"/>
    <w:rsid w:val="00D53CD0"/>
    <w:rsid w:val="00D5694E"/>
    <w:rsid w:val="00D75908"/>
    <w:rsid w:val="00D84A3D"/>
    <w:rsid w:val="00DA2296"/>
    <w:rsid w:val="00DA4F93"/>
    <w:rsid w:val="00DC07A5"/>
    <w:rsid w:val="00DC3E3C"/>
    <w:rsid w:val="00DC505F"/>
    <w:rsid w:val="00DC68FE"/>
    <w:rsid w:val="00DE256C"/>
    <w:rsid w:val="00DE5D92"/>
    <w:rsid w:val="00E13A40"/>
    <w:rsid w:val="00E340F3"/>
    <w:rsid w:val="00E354A7"/>
    <w:rsid w:val="00E40C04"/>
    <w:rsid w:val="00E50286"/>
    <w:rsid w:val="00E63F7B"/>
    <w:rsid w:val="00E662CA"/>
    <w:rsid w:val="00E81C76"/>
    <w:rsid w:val="00E916F7"/>
    <w:rsid w:val="00E93D82"/>
    <w:rsid w:val="00EA0EF7"/>
    <w:rsid w:val="00EA29D9"/>
    <w:rsid w:val="00EB01D2"/>
    <w:rsid w:val="00EB6AC3"/>
    <w:rsid w:val="00ED73B5"/>
    <w:rsid w:val="00EF07B1"/>
    <w:rsid w:val="00EF0EAC"/>
    <w:rsid w:val="00EF2E33"/>
    <w:rsid w:val="00F36F1A"/>
    <w:rsid w:val="00F41E90"/>
    <w:rsid w:val="00F5251A"/>
    <w:rsid w:val="00F54307"/>
    <w:rsid w:val="00F619E4"/>
    <w:rsid w:val="00F91814"/>
    <w:rsid w:val="00FA44E0"/>
    <w:rsid w:val="00FA679D"/>
    <w:rsid w:val="00FB13E9"/>
    <w:rsid w:val="00FC30C4"/>
    <w:rsid w:val="00FD2B63"/>
    <w:rsid w:val="00FD2E60"/>
    <w:rsid w:val="00FF13FB"/>
    <w:rsid w:val="00FF28A4"/>
    <w:rsid w:val="00FF3D8F"/>
    <w:rsid w:val="00FF53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Pieddepage">
    <w:name w:val="footer"/>
    <w:basedOn w:val="Normal"/>
    <w:link w:val="PieddepageC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30C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30C4"/>
    <w:rPr>
      <w:rFonts w:ascii="Tahoma" w:eastAsia="Times New Roman" w:hAnsi="Tahoma" w:cs="Tahoma"/>
      <w:color w:val="212120"/>
      <w:kern w:val="28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12793"/>
    <w:pPr>
      <w:spacing w:before="100" w:beforeAutospacing="1" w:after="100" w:afterAutospacing="1"/>
    </w:pPr>
    <w:rPr>
      <w:color w:val="auto"/>
      <w:kern w:val="0"/>
      <w:sz w:val="24"/>
      <w:szCs w:val="24"/>
      <w:lang w:val="fr-CA"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7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\AppData\Roaming\Microsoft\Templates\Brochure%20entreprise%20immobili&#232;re%20(d&#233;pliant%20&#224;%20trois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E61FB-78A6-40E7-9D37-5576A4C31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entreprise immobilière (dépliant à trois pages).dotx</Template>
  <TotalTime>87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Raymond</dc:creator>
  <cp:lastModifiedBy>Robert Desilets</cp:lastModifiedBy>
  <cp:revision>14</cp:revision>
  <cp:lastPrinted>2024-08-19T18:57:00Z</cp:lastPrinted>
  <dcterms:created xsi:type="dcterms:W3CDTF">2025-05-15T20:11:00Z</dcterms:created>
  <dcterms:modified xsi:type="dcterms:W3CDTF">2025-08-29T16:13:00Z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